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ABC7F" w14:textId="77777777" w:rsidR="00BC0563" w:rsidRDefault="00BC0563" w:rsidP="00BC0563">
      <w:pPr>
        <w:jc w:val="center"/>
        <w:rPr>
          <w:bCs/>
          <w:caps/>
        </w:rPr>
      </w:pPr>
      <w:r w:rsidRPr="008415B6">
        <w:rPr>
          <w:b/>
          <w:bCs/>
          <w:noProof/>
        </w:rPr>
        <w:drawing>
          <wp:inline distT="0" distB="0" distL="0" distR="0" wp14:anchorId="5641ECDF" wp14:editId="3A28FC35">
            <wp:extent cx="845185" cy="733425"/>
            <wp:effectExtent l="19050" t="0" r="0" b="0"/>
            <wp:docPr id="32" name="Picture 4" descr="logo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green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EE493F" w14:textId="77777777" w:rsidR="00BC0563" w:rsidRDefault="00BC0563" w:rsidP="00BC0563">
      <w:pPr>
        <w:jc w:val="center"/>
        <w:rPr>
          <w:bCs/>
          <w:caps/>
        </w:rPr>
      </w:pPr>
    </w:p>
    <w:p w14:paraId="187CF26C" w14:textId="77777777" w:rsidR="00BC0563" w:rsidRDefault="00BC0563" w:rsidP="00BC0563">
      <w:pPr>
        <w:jc w:val="center"/>
        <w:rPr>
          <w:bCs/>
          <w:caps/>
        </w:rPr>
      </w:pPr>
    </w:p>
    <w:p w14:paraId="0C6CC85E" w14:textId="77777777" w:rsidR="00BC0563" w:rsidRDefault="00BC0563" w:rsidP="00BC0563">
      <w:pPr>
        <w:jc w:val="center"/>
        <w:rPr>
          <w:bCs/>
          <w:caps/>
        </w:rPr>
      </w:pPr>
    </w:p>
    <w:p w14:paraId="444F7B4A" w14:textId="77777777" w:rsidR="00BC0563" w:rsidRPr="001F37F4" w:rsidRDefault="00BC0563" w:rsidP="00BC0563">
      <w:pPr>
        <w:jc w:val="center"/>
        <w:rPr>
          <w:b/>
          <w:bCs/>
          <w:sz w:val="28"/>
          <w:szCs w:val="28"/>
        </w:rPr>
      </w:pPr>
    </w:p>
    <w:p w14:paraId="3839A81D" w14:textId="77777777" w:rsidR="00BC0563" w:rsidRPr="001F37F4" w:rsidRDefault="00BC0563" w:rsidP="00BC0563">
      <w:pPr>
        <w:jc w:val="center"/>
        <w:rPr>
          <w:b/>
          <w:bCs/>
          <w:sz w:val="36"/>
          <w:szCs w:val="36"/>
        </w:rPr>
      </w:pPr>
      <w:r w:rsidRPr="001F37F4">
        <w:rPr>
          <w:b/>
          <w:bCs/>
          <w:sz w:val="36"/>
          <w:szCs w:val="36"/>
        </w:rPr>
        <w:t xml:space="preserve">Work Plan for </w:t>
      </w:r>
      <w:r>
        <w:rPr>
          <w:b/>
          <w:bCs/>
          <w:sz w:val="36"/>
          <w:szCs w:val="36"/>
        </w:rPr>
        <w:t>t</w:t>
      </w:r>
      <w:r w:rsidRPr="001F37F4">
        <w:rPr>
          <w:b/>
          <w:bCs/>
          <w:sz w:val="36"/>
          <w:szCs w:val="36"/>
        </w:rPr>
        <w:t>he APT Preparatory Group for the ITU Plenipotentiary Conference 2026</w:t>
      </w:r>
    </w:p>
    <w:p w14:paraId="16F33F66" w14:textId="77777777" w:rsidR="00BC0563" w:rsidRPr="001F37F4" w:rsidRDefault="00BC0563" w:rsidP="00BC0563">
      <w:pPr>
        <w:jc w:val="center"/>
        <w:rPr>
          <w:sz w:val="28"/>
          <w:szCs w:val="28"/>
        </w:rPr>
      </w:pPr>
    </w:p>
    <w:p w14:paraId="0CD3DDE3" w14:textId="77777777" w:rsidR="00BC0563" w:rsidRPr="001F37F4" w:rsidRDefault="00BC0563" w:rsidP="00BC0563">
      <w:pPr>
        <w:jc w:val="center"/>
        <w:rPr>
          <w:sz w:val="28"/>
          <w:szCs w:val="28"/>
        </w:rPr>
      </w:pPr>
    </w:p>
    <w:p w14:paraId="36F3F8ED" w14:textId="77777777" w:rsidR="00BC0563" w:rsidRPr="001F37F4" w:rsidRDefault="00BC0563" w:rsidP="00BC0563">
      <w:pPr>
        <w:jc w:val="center"/>
        <w:rPr>
          <w:sz w:val="28"/>
          <w:szCs w:val="28"/>
        </w:rPr>
      </w:pPr>
    </w:p>
    <w:p w14:paraId="48A15D0F" w14:textId="77777777" w:rsidR="00BC0563" w:rsidRPr="001F37F4" w:rsidRDefault="00BC0563" w:rsidP="00BC0563">
      <w:pPr>
        <w:jc w:val="center"/>
        <w:rPr>
          <w:sz w:val="28"/>
          <w:szCs w:val="28"/>
        </w:rPr>
      </w:pPr>
    </w:p>
    <w:p w14:paraId="717BF4CB" w14:textId="77777777" w:rsidR="00BC0563" w:rsidRPr="001F37F4" w:rsidRDefault="00BC0563" w:rsidP="00BC0563">
      <w:pPr>
        <w:jc w:val="center"/>
        <w:rPr>
          <w:iCs/>
          <w:sz w:val="28"/>
          <w:szCs w:val="28"/>
        </w:rPr>
      </w:pPr>
      <w:r w:rsidRPr="001F37F4">
        <w:rPr>
          <w:iCs/>
          <w:sz w:val="28"/>
          <w:szCs w:val="28"/>
        </w:rPr>
        <w:t>Adopted at</w:t>
      </w:r>
    </w:p>
    <w:p w14:paraId="3B6B029D" w14:textId="77777777" w:rsidR="00BC0563" w:rsidRPr="001F37F4" w:rsidRDefault="00BC0563" w:rsidP="00BC0563">
      <w:pPr>
        <w:jc w:val="center"/>
        <w:rPr>
          <w:iCs/>
          <w:sz w:val="28"/>
          <w:szCs w:val="28"/>
        </w:rPr>
      </w:pPr>
    </w:p>
    <w:p w14:paraId="1350060C" w14:textId="65C79670" w:rsidR="00BC0563" w:rsidRPr="001F37F4" w:rsidRDefault="00BC0563" w:rsidP="00BC0563">
      <w:pPr>
        <w:jc w:val="center"/>
        <w:rPr>
          <w:sz w:val="28"/>
          <w:szCs w:val="28"/>
        </w:rPr>
      </w:pPr>
      <w:r w:rsidRPr="001F37F4">
        <w:rPr>
          <w:sz w:val="28"/>
          <w:szCs w:val="28"/>
        </w:rPr>
        <w:t xml:space="preserve">The </w:t>
      </w:r>
      <w:r>
        <w:rPr>
          <w:sz w:val="28"/>
          <w:szCs w:val="28"/>
        </w:rPr>
        <w:t>2nd</w:t>
      </w:r>
      <w:r w:rsidRPr="001F37F4">
        <w:rPr>
          <w:sz w:val="28"/>
          <w:szCs w:val="28"/>
        </w:rPr>
        <w:t xml:space="preserve"> Meeting of the APT Preparatory Group for the ITU Plenipotentiary Conference 2026</w:t>
      </w:r>
    </w:p>
    <w:p w14:paraId="0004B901" w14:textId="6DDF4A16" w:rsidR="00BC0563" w:rsidRPr="001F37F4" w:rsidRDefault="00BC0563" w:rsidP="00BC0563">
      <w:pPr>
        <w:jc w:val="center"/>
        <w:rPr>
          <w:rFonts w:eastAsiaTheme="minorEastAsia"/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Pr="001F37F4">
        <w:rPr>
          <w:iCs/>
          <w:sz w:val="28"/>
          <w:szCs w:val="28"/>
        </w:rPr>
        <w:t>8</w:t>
      </w:r>
      <w:r>
        <w:rPr>
          <w:iCs/>
          <w:sz w:val="28"/>
          <w:szCs w:val="28"/>
        </w:rPr>
        <w:t xml:space="preserve"> - 29</w:t>
      </w:r>
      <w:r w:rsidRPr="001F37F4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January</w:t>
      </w:r>
      <w:r w:rsidRPr="001F37F4">
        <w:rPr>
          <w:iCs/>
          <w:sz w:val="28"/>
          <w:szCs w:val="28"/>
        </w:rPr>
        <w:t xml:space="preserve"> 202</w:t>
      </w:r>
      <w:r>
        <w:rPr>
          <w:iCs/>
          <w:sz w:val="28"/>
          <w:szCs w:val="28"/>
        </w:rPr>
        <w:t>6</w:t>
      </w:r>
      <w:r w:rsidRPr="001F37F4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>Fully Virtual Meeting</w:t>
      </w:r>
    </w:p>
    <w:p w14:paraId="503A0925" w14:textId="77777777" w:rsidR="00BC0563" w:rsidRPr="00A41038" w:rsidRDefault="00BC0563" w:rsidP="00BC0563">
      <w:pPr>
        <w:jc w:val="center"/>
        <w:rPr>
          <w:bCs/>
        </w:rPr>
      </w:pPr>
    </w:p>
    <w:p w14:paraId="5D7DA99B" w14:textId="77777777" w:rsidR="00BC0563" w:rsidRPr="00A41038" w:rsidRDefault="00BC0563" w:rsidP="00BC0563">
      <w:pPr>
        <w:jc w:val="both"/>
        <w:rPr>
          <w:bCs/>
        </w:rPr>
      </w:pPr>
    </w:p>
    <w:p w14:paraId="38E08CDB" w14:textId="77777777" w:rsidR="00BC0563" w:rsidRPr="00A41038" w:rsidRDefault="00BC0563" w:rsidP="00BC0563">
      <w:pPr>
        <w:jc w:val="both"/>
        <w:rPr>
          <w:bCs/>
        </w:rPr>
      </w:pPr>
    </w:p>
    <w:p w14:paraId="19887677" w14:textId="77777777" w:rsidR="00BC0563" w:rsidRPr="00A41038" w:rsidRDefault="00BC0563" w:rsidP="00BC0563">
      <w:pPr>
        <w:jc w:val="both"/>
        <w:rPr>
          <w:bCs/>
        </w:rPr>
      </w:pPr>
    </w:p>
    <w:p w14:paraId="233582F5" w14:textId="77777777" w:rsidR="00BC0563" w:rsidRPr="00A41038" w:rsidRDefault="00BC0563" w:rsidP="00BC0563">
      <w:pPr>
        <w:jc w:val="both"/>
        <w:rPr>
          <w:bCs/>
        </w:rPr>
      </w:pPr>
    </w:p>
    <w:p w14:paraId="56EDAEAB" w14:textId="77777777" w:rsidR="00BC0563" w:rsidRPr="00A41038" w:rsidRDefault="00BC0563" w:rsidP="00BC0563">
      <w:pPr>
        <w:jc w:val="both"/>
        <w:rPr>
          <w:bCs/>
        </w:rPr>
      </w:pPr>
    </w:p>
    <w:p w14:paraId="7752C2C4" w14:textId="77777777" w:rsidR="00BC0563" w:rsidRPr="00A41038" w:rsidRDefault="00BC0563" w:rsidP="00BC0563">
      <w:pPr>
        <w:jc w:val="both"/>
        <w:rPr>
          <w:bCs/>
        </w:rPr>
      </w:pPr>
    </w:p>
    <w:p w14:paraId="3D06C194" w14:textId="77777777" w:rsidR="00BC0563" w:rsidRPr="00A41038" w:rsidRDefault="00BC0563" w:rsidP="00BC0563">
      <w:pPr>
        <w:jc w:val="both"/>
        <w:rPr>
          <w:bCs/>
        </w:rPr>
      </w:pPr>
    </w:p>
    <w:p w14:paraId="473D25A7" w14:textId="77777777" w:rsidR="00BC0563" w:rsidRPr="00A41038" w:rsidRDefault="00BC0563" w:rsidP="00BC0563">
      <w:pPr>
        <w:jc w:val="both"/>
        <w:rPr>
          <w:bCs/>
        </w:rPr>
      </w:pPr>
    </w:p>
    <w:p w14:paraId="0FDA5E2C" w14:textId="77777777" w:rsidR="00BC0563" w:rsidRPr="00A41038" w:rsidRDefault="00BC0563" w:rsidP="00BC0563">
      <w:pPr>
        <w:jc w:val="both"/>
        <w:rPr>
          <w:bCs/>
        </w:rPr>
      </w:pPr>
    </w:p>
    <w:p w14:paraId="475B840B" w14:textId="77777777" w:rsidR="00BC0563" w:rsidRPr="00A41038" w:rsidRDefault="00BC0563" w:rsidP="00BC0563">
      <w:pPr>
        <w:jc w:val="both"/>
        <w:rPr>
          <w:bCs/>
        </w:rPr>
      </w:pPr>
    </w:p>
    <w:p w14:paraId="1CE56D78" w14:textId="77777777" w:rsidR="00BC0563" w:rsidRPr="00A41038" w:rsidRDefault="00BC0563" w:rsidP="00BC0563">
      <w:pPr>
        <w:jc w:val="both"/>
        <w:rPr>
          <w:bCs/>
        </w:rPr>
      </w:pPr>
    </w:p>
    <w:p w14:paraId="28A55569" w14:textId="77777777" w:rsidR="00BC0563" w:rsidRPr="00A41038" w:rsidRDefault="00BC0563" w:rsidP="00BC0563">
      <w:pPr>
        <w:jc w:val="both"/>
        <w:rPr>
          <w:bCs/>
        </w:rPr>
      </w:pPr>
    </w:p>
    <w:p w14:paraId="69CA5530" w14:textId="77777777" w:rsidR="00BC0563" w:rsidRPr="00A41038" w:rsidRDefault="00BC0563" w:rsidP="00BC0563">
      <w:pPr>
        <w:jc w:val="both"/>
        <w:rPr>
          <w:bCs/>
        </w:rPr>
      </w:pPr>
    </w:p>
    <w:p w14:paraId="12330D8C" w14:textId="77777777" w:rsidR="00BC0563" w:rsidRPr="00A41038" w:rsidRDefault="00BC0563" w:rsidP="00BC0563">
      <w:pPr>
        <w:jc w:val="both"/>
        <w:rPr>
          <w:bCs/>
        </w:rPr>
      </w:pPr>
    </w:p>
    <w:p w14:paraId="4B9B780B" w14:textId="77777777" w:rsidR="00BC0563" w:rsidRPr="00A41038" w:rsidRDefault="00BC0563" w:rsidP="00BC0563">
      <w:pPr>
        <w:jc w:val="both"/>
        <w:rPr>
          <w:bCs/>
        </w:rPr>
      </w:pPr>
    </w:p>
    <w:p w14:paraId="26592314" w14:textId="77777777" w:rsidR="00BC0563" w:rsidRPr="00A41038" w:rsidRDefault="00BC0563" w:rsidP="00BC0563">
      <w:pPr>
        <w:jc w:val="both"/>
        <w:rPr>
          <w:bCs/>
        </w:rPr>
      </w:pPr>
    </w:p>
    <w:p w14:paraId="44A36B04" w14:textId="77777777" w:rsidR="00BC0563" w:rsidRPr="00A41038" w:rsidRDefault="00BC0563" w:rsidP="00BC0563">
      <w:pPr>
        <w:jc w:val="both"/>
        <w:rPr>
          <w:bCs/>
        </w:rPr>
      </w:pPr>
    </w:p>
    <w:p w14:paraId="4C4D4D7F" w14:textId="77777777" w:rsidR="00BC0563" w:rsidRPr="00A41038" w:rsidRDefault="00BC0563" w:rsidP="00BC0563">
      <w:pPr>
        <w:jc w:val="both"/>
        <w:rPr>
          <w:bCs/>
        </w:rPr>
      </w:pPr>
    </w:p>
    <w:p w14:paraId="4CA2E132" w14:textId="77777777" w:rsidR="00BC0563" w:rsidRPr="00A41038" w:rsidRDefault="00BC0563" w:rsidP="00BC0563">
      <w:pPr>
        <w:jc w:val="both"/>
        <w:rPr>
          <w:bCs/>
        </w:rPr>
      </w:pPr>
    </w:p>
    <w:p w14:paraId="1FA60FC3" w14:textId="77777777" w:rsidR="00BC0563" w:rsidRPr="00A41038" w:rsidRDefault="00BC0563" w:rsidP="00BC0563">
      <w:pPr>
        <w:jc w:val="both"/>
        <w:rPr>
          <w:bCs/>
        </w:rPr>
      </w:pPr>
    </w:p>
    <w:p w14:paraId="40B76217" w14:textId="77777777" w:rsidR="00BC0563" w:rsidRPr="00A41038" w:rsidRDefault="00BC0563" w:rsidP="00BC0563">
      <w:pPr>
        <w:jc w:val="both"/>
        <w:rPr>
          <w:bCs/>
        </w:rPr>
      </w:pPr>
    </w:p>
    <w:p w14:paraId="563AD350" w14:textId="77777777" w:rsidR="00BC0563" w:rsidRPr="00A41038" w:rsidRDefault="00BC0563" w:rsidP="00BC0563">
      <w:pPr>
        <w:jc w:val="both"/>
        <w:rPr>
          <w:bCs/>
        </w:rPr>
      </w:pPr>
    </w:p>
    <w:p w14:paraId="29C97E6D" w14:textId="77777777" w:rsidR="00BC0563" w:rsidRPr="00A41038" w:rsidRDefault="00BC0563" w:rsidP="00BC0563">
      <w:pPr>
        <w:jc w:val="both"/>
        <w:rPr>
          <w:bCs/>
        </w:rPr>
      </w:pPr>
    </w:p>
    <w:p w14:paraId="3203F7B0" w14:textId="77777777" w:rsidR="00BC0563" w:rsidRPr="00A41038" w:rsidRDefault="00BC0563" w:rsidP="00BC0563">
      <w:pPr>
        <w:jc w:val="both"/>
        <w:rPr>
          <w:bCs/>
        </w:rPr>
      </w:pPr>
    </w:p>
    <w:p w14:paraId="5D41D77A" w14:textId="77777777" w:rsidR="00BC0563" w:rsidRPr="00A41038" w:rsidRDefault="00BC0563" w:rsidP="00BC0563">
      <w:pPr>
        <w:jc w:val="both"/>
        <w:rPr>
          <w:bCs/>
        </w:rPr>
      </w:pPr>
    </w:p>
    <w:p w14:paraId="41F45A88" w14:textId="77777777" w:rsidR="00BC0563" w:rsidRPr="00A41038" w:rsidRDefault="00BC0563" w:rsidP="00BC0563">
      <w:pPr>
        <w:jc w:val="both"/>
        <w:rPr>
          <w:bCs/>
        </w:rPr>
      </w:pPr>
    </w:p>
    <w:p w14:paraId="61D7B450" w14:textId="77777777" w:rsidR="007D23BE" w:rsidRPr="00A41038" w:rsidRDefault="007D23BE" w:rsidP="0055265F">
      <w:pPr>
        <w:jc w:val="both"/>
        <w:rPr>
          <w:bCs/>
        </w:rPr>
      </w:pPr>
    </w:p>
    <w:tbl>
      <w:tblPr>
        <w:tblW w:w="10258" w:type="dxa"/>
        <w:tblInd w:w="-5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2520"/>
        <w:gridCol w:w="1980"/>
        <w:gridCol w:w="1948"/>
        <w:gridCol w:w="3000"/>
      </w:tblGrid>
      <w:tr w:rsidR="006D140A" w:rsidRPr="005F02AA" w14:paraId="07A4EB44" w14:textId="77777777" w:rsidTr="00F405F8">
        <w:trPr>
          <w:tblHeader/>
        </w:trPr>
        <w:tc>
          <w:tcPr>
            <w:tcW w:w="810" w:type="dxa"/>
            <w:hideMark/>
          </w:tcPr>
          <w:p w14:paraId="2B2D5DD2" w14:textId="77777777" w:rsidR="006D140A" w:rsidRPr="005F02AA" w:rsidRDefault="006D140A" w:rsidP="00F405F8">
            <w:pPr>
              <w:widowControl w:val="0"/>
              <w:jc w:val="center"/>
              <w:rPr>
                <w:b/>
                <w:kern w:val="2"/>
                <w:lang w:eastAsia="ko-KR"/>
              </w:rPr>
            </w:pPr>
            <w:r w:rsidRPr="005F02AA">
              <w:rPr>
                <w:b/>
              </w:rPr>
              <w:lastRenderedPageBreak/>
              <w:t>Year</w:t>
            </w:r>
          </w:p>
        </w:tc>
        <w:tc>
          <w:tcPr>
            <w:tcW w:w="2520" w:type="dxa"/>
            <w:hideMark/>
          </w:tcPr>
          <w:p w14:paraId="06750554" w14:textId="77777777" w:rsidR="006D140A" w:rsidRPr="005F02AA" w:rsidRDefault="006D140A" w:rsidP="00F405F8">
            <w:pPr>
              <w:widowControl w:val="0"/>
              <w:jc w:val="center"/>
              <w:rPr>
                <w:b/>
                <w:kern w:val="2"/>
                <w:lang w:eastAsia="ko-KR"/>
              </w:rPr>
            </w:pPr>
            <w:r w:rsidRPr="005F02AA">
              <w:rPr>
                <w:b/>
              </w:rPr>
              <w:t>Date/venue</w:t>
            </w:r>
          </w:p>
        </w:tc>
        <w:tc>
          <w:tcPr>
            <w:tcW w:w="1980" w:type="dxa"/>
            <w:hideMark/>
          </w:tcPr>
          <w:p w14:paraId="525A184B" w14:textId="77777777" w:rsidR="006D140A" w:rsidRPr="005F02AA" w:rsidRDefault="006D140A" w:rsidP="00F405F8">
            <w:pPr>
              <w:widowControl w:val="0"/>
              <w:jc w:val="center"/>
              <w:rPr>
                <w:b/>
                <w:kern w:val="2"/>
                <w:lang w:eastAsia="ko-KR"/>
              </w:rPr>
            </w:pPr>
            <w:r w:rsidRPr="005F02AA">
              <w:rPr>
                <w:b/>
              </w:rPr>
              <w:t>APT activities</w:t>
            </w:r>
          </w:p>
        </w:tc>
        <w:tc>
          <w:tcPr>
            <w:tcW w:w="1948" w:type="dxa"/>
            <w:hideMark/>
          </w:tcPr>
          <w:p w14:paraId="6562D899" w14:textId="77777777" w:rsidR="006D140A" w:rsidRPr="005F02AA" w:rsidRDefault="006D140A" w:rsidP="00F405F8">
            <w:pPr>
              <w:widowControl w:val="0"/>
              <w:jc w:val="center"/>
              <w:rPr>
                <w:b/>
                <w:kern w:val="2"/>
                <w:lang w:eastAsia="ko-KR"/>
              </w:rPr>
            </w:pPr>
            <w:r w:rsidRPr="005F02AA">
              <w:rPr>
                <w:b/>
              </w:rPr>
              <w:t>ITU activities</w:t>
            </w:r>
          </w:p>
        </w:tc>
        <w:tc>
          <w:tcPr>
            <w:tcW w:w="3000" w:type="dxa"/>
            <w:hideMark/>
          </w:tcPr>
          <w:p w14:paraId="1C1C603E" w14:textId="77777777" w:rsidR="006D140A" w:rsidRPr="005F02AA" w:rsidRDefault="006D140A" w:rsidP="00F405F8">
            <w:pPr>
              <w:widowControl w:val="0"/>
              <w:jc w:val="center"/>
              <w:rPr>
                <w:b/>
                <w:kern w:val="2"/>
                <w:lang w:eastAsia="ko-KR"/>
              </w:rPr>
            </w:pPr>
            <w:r w:rsidRPr="005F02AA">
              <w:rPr>
                <w:b/>
              </w:rPr>
              <w:t>Actions</w:t>
            </w:r>
          </w:p>
        </w:tc>
      </w:tr>
      <w:tr w:rsidR="00BC0563" w:rsidRPr="005F02AA" w14:paraId="617E0382" w14:textId="77777777" w:rsidTr="00F405F8">
        <w:trPr>
          <w:cantSplit/>
          <w:trHeight w:val="1285"/>
        </w:trPr>
        <w:tc>
          <w:tcPr>
            <w:tcW w:w="810" w:type="dxa"/>
            <w:vMerge w:val="restart"/>
          </w:tcPr>
          <w:p w14:paraId="0B53D4D5" w14:textId="1F125F4E" w:rsidR="00BC0563" w:rsidRPr="005F02AA" w:rsidRDefault="00BC0563" w:rsidP="004347BB">
            <w:pPr>
              <w:widowControl w:val="0"/>
              <w:jc w:val="center"/>
              <w:rPr>
                <w:b/>
                <w:bCs/>
              </w:rPr>
            </w:pPr>
            <w:r w:rsidRPr="005F02AA">
              <w:rPr>
                <w:b/>
                <w:bCs/>
              </w:rPr>
              <w:t>2025</w:t>
            </w:r>
          </w:p>
        </w:tc>
        <w:tc>
          <w:tcPr>
            <w:tcW w:w="2520" w:type="dxa"/>
            <w:shd w:val="clear" w:color="auto" w:fill="E7E6E6" w:themeFill="background2"/>
          </w:tcPr>
          <w:p w14:paraId="6D26429F" w14:textId="30D5AE69" w:rsidR="00BC0563" w:rsidRPr="005F02AA" w:rsidRDefault="00BC0563" w:rsidP="00F405F8">
            <w:r w:rsidRPr="005F02AA">
              <w:t>10–21 February  2025 Geneva, Switzerland</w:t>
            </w:r>
          </w:p>
          <w:p w14:paraId="2A18ABFF" w14:textId="77777777" w:rsidR="00BC0563" w:rsidRPr="005F02AA" w:rsidRDefault="00BC0563" w:rsidP="00F405F8"/>
        </w:tc>
        <w:tc>
          <w:tcPr>
            <w:tcW w:w="1980" w:type="dxa"/>
            <w:shd w:val="clear" w:color="auto" w:fill="E7E6E6" w:themeFill="background2"/>
          </w:tcPr>
          <w:p w14:paraId="0F8B2D75" w14:textId="77777777" w:rsidR="00BC0563" w:rsidRPr="005F02AA" w:rsidRDefault="00BC0563" w:rsidP="00F405F8">
            <w:pPr>
              <w:widowControl w:val="0"/>
            </w:pPr>
          </w:p>
        </w:tc>
        <w:tc>
          <w:tcPr>
            <w:tcW w:w="1948" w:type="dxa"/>
            <w:shd w:val="clear" w:color="auto" w:fill="E7E6E6" w:themeFill="background2"/>
          </w:tcPr>
          <w:p w14:paraId="7ADD6B34" w14:textId="77777777" w:rsidR="00F405F8" w:rsidRPr="005F02AA" w:rsidRDefault="00BC0563" w:rsidP="00F405F8">
            <w:pPr>
              <w:widowControl w:val="0"/>
            </w:pPr>
            <w:r w:rsidRPr="005F02AA">
              <w:t>Cluster of Council Working Groups, Expert Groups and Informal Expert Group</w:t>
            </w:r>
          </w:p>
          <w:p w14:paraId="695B907B" w14:textId="2D2BD097" w:rsidR="00F91F73" w:rsidRPr="005F02AA" w:rsidRDefault="00F91F73" w:rsidP="00F405F8">
            <w:pPr>
              <w:widowControl w:val="0"/>
            </w:pPr>
          </w:p>
        </w:tc>
        <w:tc>
          <w:tcPr>
            <w:tcW w:w="3000" w:type="dxa"/>
            <w:shd w:val="clear" w:color="auto" w:fill="E7E6E6" w:themeFill="background2"/>
          </w:tcPr>
          <w:p w14:paraId="78C2BA9D" w14:textId="5DEA34A9" w:rsidR="00BC0563" w:rsidRPr="005F02AA" w:rsidRDefault="00BC0563" w:rsidP="004347BB">
            <w:pPr>
              <w:numPr>
                <w:ilvl w:val="0"/>
                <w:numId w:val="20"/>
              </w:numPr>
              <w:ind w:left="288" w:hanging="288"/>
              <w:rPr>
                <w:kern w:val="2"/>
                <w:lang w:eastAsia="ko-KR"/>
              </w:rPr>
            </w:pPr>
            <w:proofErr w:type="gramStart"/>
            <w:r w:rsidRPr="005F02AA">
              <w:rPr>
                <w:kern w:val="2"/>
                <w:lang w:eastAsia="ko-KR"/>
              </w:rPr>
              <w:t>Follow up</w:t>
            </w:r>
            <w:proofErr w:type="gramEnd"/>
            <w:r w:rsidRPr="005F02AA">
              <w:rPr>
                <w:kern w:val="2"/>
                <w:lang w:eastAsia="ko-KR"/>
              </w:rPr>
              <w:t xml:space="preserve"> the outcomes</w:t>
            </w:r>
          </w:p>
        </w:tc>
      </w:tr>
      <w:tr w:rsidR="00BC0563" w:rsidRPr="005F02AA" w14:paraId="1924EA49" w14:textId="77777777" w:rsidTr="00F405F8">
        <w:trPr>
          <w:cantSplit/>
          <w:trHeight w:val="484"/>
        </w:trPr>
        <w:tc>
          <w:tcPr>
            <w:tcW w:w="810" w:type="dxa"/>
            <w:vMerge/>
            <w:vAlign w:val="center"/>
          </w:tcPr>
          <w:p w14:paraId="664578C6" w14:textId="6E1B0EC4" w:rsidR="00BC0563" w:rsidRPr="005F02AA" w:rsidRDefault="00BC0563" w:rsidP="004347BB">
            <w:pPr>
              <w:widowControl w:val="0"/>
              <w:jc w:val="center"/>
            </w:pPr>
          </w:p>
        </w:tc>
        <w:tc>
          <w:tcPr>
            <w:tcW w:w="2520" w:type="dxa"/>
            <w:shd w:val="clear" w:color="auto" w:fill="E7E6E6" w:themeFill="background2"/>
          </w:tcPr>
          <w:p w14:paraId="2888F312" w14:textId="77777777" w:rsidR="00BC0563" w:rsidRPr="005F02AA" w:rsidRDefault="00BC0563" w:rsidP="00F405F8">
            <w:r w:rsidRPr="005F02AA">
              <w:t>7–11 July 2025</w:t>
            </w:r>
          </w:p>
          <w:p w14:paraId="12374183" w14:textId="7E9ED44D" w:rsidR="00BC0563" w:rsidRPr="005F02AA" w:rsidRDefault="00BC0563" w:rsidP="00F405F8">
            <w:r w:rsidRPr="005F02AA">
              <w:t>Geneva, Switzerland</w:t>
            </w:r>
          </w:p>
        </w:tc>
        <w:tc>
          <w:tcPr>
            <w:tcW w:w="1980" w:type="dxa"/>
            <w:shd w:val="clear" w:color="auto" w:fill="E7E6E6" w:themeFill="background2"/>
          </w:tcPr>
          <w:p w14:paraId="6CD9028C" w14:textId="77777777" w:rsidR="00BC0563" w:rsidRPr="005F02AA" w:rsidRDefault="00BC0563" w:rsidP="00F405F8">
            <w:pPr>
              <w:widowControl w:val="0"/>
            </w:pPr>
          </w:p>
        </w:tc>
        <w:tc>
          <w:tcPr>
            <w:tcW w:w="1948" w:type="dxa"/>
            <w:shd w:val="clear" w:color="auto" w:fill="E7E6E6" w:themeFill="background2"/>
          </w:tcPr>
          <w:p w14:paraId="4B98580D" w14:textId="77777777" w:rsidR="00F405F8" w:rsidRPr="005F02AA" w:rsidRDefault="00BC0563" w:rsidP="00F405F8">
            <w:pPr>
              <w:widowControl w:val="0"/>
            </w:pPr>
            <w:r w:rsidRPr="005F02AA">
              <w:t>WSIS+20 High-Level Event 2025</w:t>
            </w:r>
          </w:p>
          <w:p w14:paraId="5C43AB65" w14:textId="04EE0B13" w:rsidR="00F91F73" w:rsidRPr="005F02AA" w:rsidRDefault="00F91F73" w:rsidP="00F405F8">
            <w:pPr>
              <w:widowControl w:val="0"/>
            </w:pPr>
          </w:p>
        </w:tc>
        <w:tc>
          <w:tcPr>
            <w:tcW w:w="3000" w:type="dxa"/>
            <w:shd w:val="clear" w:color="auto" w:fill="E7E6E6" w:themeFill="background2"/>
          </w:tcPr>
          <w:p w14:paraId="2B132952" w14:textId="178692D4" w:rsidR="00BC0563" w:rsidRPr="005F02AA" w:rsidRDefault="00BC0563" w:rsidP="004347BB">
            <w:pPr>
              <w:numPr>
                <w:ilvl w:val="0"/>
                <w:numId w:val="20"/>
              </w:numPr>
              <w:ind w:left="288" w:hanging="288"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Follow up the outcomes </w:t>
            </w:r>
          </w:p>
        </w:tc>
      </w:tr>
      <w:tr w:rsidR="00BC0563" w:rsidRPr="005F02AA" w14:paraId="0E853869" w14:textId="77777777" w:rsidTr="00F405F8">
        <w:trPr>
          <w:cantSplit/>
          <w:trHeight w:val="475"/>
        </w:trPr>
        <w:tc>
          <w:tcPr>
            <w:tcW w:w="810" w:type="dxa"/>
            <w:vMerge/>
            <w:vAlign w:val="center"/>
          </w:tcPr>
          <w:p w14:paraId="0203948A" w14:textId="19DDF73D" w:rsidR="00BC0563" w:rsidRPr="005F02AA" w:rsidRDefault="00BC0563" w:rsidP="004347BB">
            <w:pPr>
              <w:widowControl w:val="0"/>
              <w:jc w:val="center"/>
            </w:pPr>
          </w:p>
        </w:tc>
        <w:tc>
          <w:tcPr>
            <w:tcW w:w="2520" w:type="dxa"/>
            <w:shd w:val="clear" w:color="auto" w:fill="E7E6E6" w:themeFill="background2"/>
          </w:tcPr>
          <w:p w14:paraId="0A3B890C" w14:textId="77777777" w:rsidR="00BC0563" w:rsidRPr="005F02AA" w:rsidRDefault="00BC0563" w:rsidP="00F405F8">
            <w:r w:rsidRPr="005F02AA">
              <w:t xml:space="preserve">7–17 June 2025 </w:t>
            </w:r>
          </w:p>
          <w:p w14:paraId="5E6613ED" w14:textId="3BD234AC" w:rsidR="00BC0563" w:rsidRPr="005F02AA" w:rsidRDefault="00BC0563" w:rsidP="00F405F8">
            <w:r w:rsidRPr="005F02AA">
              <w:t>Geneva Switzerland</w:t>
            </w:r>
          </w:p>
        </w:tc>
        <w:tc>
          <w:tcPr>
            <w:tcW w:w="1980" w:type="dxa"/>
            <w:shd w:val="clear" w:color="auto" w:fill="E7E6E6" w:themeFill="background2"/>
          </w:tcPr>
          <w:p w14:paraId="0D1741DF" w14:textId="77777777" w:rsidR="00BC0563" w:rsidRPr="005F02AA" w:rsidRDefault="00BC0563" w:rsidP="00F405F8">
            <w:pPr>
              <w:widowControl w:val="0"/>
            </w:pPr>
          </w:p>
        </w:tc>
        <w:tc>
          <w:tcPr>
            <w:tcW w:w="1948" w:type="dxa"/>
            <w:shd w:val="clear" w:color="auto" w:fill="E7E6E6" w:themeFill="background2"/>
          </w:tcPr>
          <w:p w14:paraId="1CDE3FCE" w14:textId="77777777" w:rsidR="00F405F8" w:rsidRPr="005F02AA" w:rsidRDefault="00BC0563" w:rsidP="00F405F8">
            <w:pPr>
              <w:widowControl w:val="0"/>
            </w:pPr>
            <w:r w:rsidRPr="005F02AA">
              <w:t>2025 Session of the Council</w:t>
            </w:r>
          </w:p>
          <w:p w14:paraId="5046B92A" w14:textId="3B2B7FB1" w:rsidR="00F91F73" w:rsidRPr="005F02AA" w:rsidRDefault="00F91F73" w:rsidP="00F405F8">
            <w:pPr>
              <w:widowControl w:val="0"/>
            </w:pPr>
          </w:p>
        </w:tc>
        <w:tc>
          <w:tcPr>
            <w:tcW w:w="3000" w:type="dxa"/>
            <w:shd w:val="clear" w:color="auto" w:fill="E7E6E6" w:themeFill="background2"/>
          </w:tcPr>
          <w:p w14:paraId="443A6017" w14:textId="20BB91C7" w:rsidR="00BC0563" w:rsidRPr="005F02AA" w:rsidRDefault="00BC0563" w:rsidP="004347BB">
            <w:pPr>
              <w:numPr>
                <w:ilvl w:val="0"/>
                <w:numId w:val="20"/>
              </w:numPr>
              <w:ind w:left="288" w:hanging="288"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Follow up the outcomes </w:t>
            </w:r>
          </w:p>
        </w:tc>
      </w:tr>
      <w:tr w:rsidR="00BC0563" w:rsidRPr="005F02AA" w14:paraId="6205118D" w14:textId="77777777" w:rsidTr="00F405F8">
        <w:trPr>
          <w:cantSplit/>
          <w:trHeight w:val="1055"/>
        </w:trPr>
        <w:tc>
          <w:tcPr>
            <w:tcW w:w="810" w:type="dxa"/>
            <w:vMerge/>
            <w:vAlign w:val="center"/>
            <w:hideMark/>
          </w:tcPr>
          <w:p w14:paraId="5CE240C8" w14:textId="76ED524D" w:rsidR="00BC0563" w:rsidRPr="005F02AA" w:rsidRDefault="00BC0563" w:rsidP="004347BB">
            <w:pPr>
              <w:widowControl w:val="0"/>
              <w:jc w:val="center"/>
              <w:rPr>
                <w:kern w:val="2"/>
                <w:lang w:eastAsia="ko-KR"/>
              </w:rPr>
            </w:pPr>
          </w:p>
        </w:tc>
        <w:tc>
          <w:tcPr>
            <w:tcW w:w="2520" w:type="dxa"/>
            <w:shd w:val="clear" w:color="auto" w:fill="E7E6E6" w:themeFill="background2"/>
            <w:hideMark/>
          </w:tcPr>
          <w:p w14:paraId="41954346" w14:textId="78BF35B2" w:rsidR="00BC0563" w:rsidRPr="005F02AA" w:rsidRDefault="00BC0563" w:rsidP="00F405F8">
            <w:r w:rsidRPr="005F02AA">
              <w:t>18 July 2025</w:t>
            </w:r>
          </w:p>
          <w:p w14:paraId="489AF042" w14:textId="77DF0379" w:rsidR="00BC0563" w:rsidRPr="005F02AA" w:rsidRDefault="00BC0563" w:rsidP="00F405F8">
            <w:r w:rsidRPr="005F02AA">
              <w:t>Pattaya, Thailand</w:t>
            </w:r>
          </w:p>
          <w:p w14:paraId="45A6EFDE" w14:textId="77777777" w:rsidR="00BC0563" w:rsidRPr="005F02AA" w:rsidRDefault="00BC0563" w:rsidP="00F405F8">
            <w:pPr>
              <w:rPr>
                <w:lang w:eastAsia="ko-KR"/>
              </w:rPr>
            </w:pPr>
          </w:p>
          <w:p w14:paraId="12D35A58" w14:textId="77777777" w:rsidR="00BC0563" w:rsidRPr="005F02AA" w:rsidRDefault="00BC0563" w:rsidP="00F405F8">
            <w:pPr>
              <w:rPr>
                <w:lang w:eastAsia="ko-KR"/>
              </w:rPr>
            </w:pPr>
          </w:p>
          <w:p w14:paraId="43C5FAA3" w14:textId="77777777" w:rsidR="00BC0563" w:rsidRPr="005F02AA" w:rsidRDefault="00BC0563" w:rsidP="00F405F8">
            <w:pPr>
              <w:rPr>
                <w:lang w:eastAsia="ko-KR"/>
              </w:rPr>
            </w:pPr>
          </w:p>
          <w:p w14:paraId="6518CBEA" w14:textId="77777777" w:rsidR="00BC0563" w:rsidRPr="005F02AA" w:rsidRDefault="00BC0563" w:rsidP="00F405F8">
            <w:pPr>
              <w:rPr>
                <w:lang w:eastAsia="ko-KR"/>
              </w:rPr>
            </w:pPr>
          </w:p>
          <w:p w14:paraId="3C2635D0" w14:textId="77777777" w:rsidR="00BC0563" w:rsidRPr="005F02AA" w:rsidRDefault="00BC0563" w:rsidP="00F405F8">
            <w:pPr>
              <w:rPr>
                <w:lang w:eastAsia="ko-KR"/>
              </w:rPr>
            </w:pPr>
          </w:p>
          <w:p w14:paraId="7E79F4C2" w14:textId="77777777" w:rsidR="00BC0563" w:rsidRPr="005F02AA" w:rsidRDefault="00BC0563" w:rsidP="00F405F8">
            <w:pPr>
              <w:rPr>
                <w:lang w:eastAsia="ko-KR"/>
              </w:rPr>
            </w:pPr>
          </w:p>
          <w:p w14:paraId="1D0E0B5E" w14:textId="77777777" w:rsidR="00BC0563" w:rsidRPr="005F02AA" w:rsidRDefault="00BC0563" w:rsidP="00F405F8">
            <w:pPr>
              <w:rPr>
                <w:lang w:eastAsia="ko-KR"/>
              </w:rPr>
            </w:pPr>
          </w:p>
          <w:p w14:paraId="54D7E5E3" w14:textId="77777777" w:rsidR="00BC0563" w:rsidRPr="005F02AA" w:rsidRDefault="00BC0563" w:rsidP="00F405F8">
            <w:pPr>
              <w:rPr>
                <w:lang w:eastAsia="ko-KR"/>
              </w:rPr>
            </w:pPr>
          </w:p>
          <w:p w14:paraId="4BCF5EB5" w14:textId="77777777" w:rsidR="00BC0563" w:rsidRPr="005F02AA" w:rsidRDefault="00BC0563" w:rsidP="00F405F8">
            <w:pPr>
              <w:rPr>
                <w:lang w:eastAsia="ko-KR"/>
              </w:rPr>
            </w:pPr>
          </w:p>
          <w:p w14:paraId="0B99057E" w14:textId="595650E8" w:rsidR="00BC0563" w:rsidRPr="005F02AA" w:rsidRDefault="00BC0563" w:rsidP="00F405F8">
            <w:pPr>
              <w:rPr>
                <w:lang w:eastAsia="ko-KR"/>
              </w:rPr>
            </w:pPr>
          </w:p>
        </w:tc>
        <w:tc>
          <w:tcPr>
            <w:tcW w:w="1980" w:type="dxa"/>
            <w:shd w:val="clear" w:color="auto" w:fill="E7E6E6" w:themeFill="background2"/>
            <w:hideMark/>
          </w:tcPr>
          <w:p w14:paraId="08747517" w14:textId="6C36A807" w:rsidR="00BC0563" w:rsidRPr="005F02AA" w:rsidRDefault="00BC0563" w:rsidP="00F405F8">
            <w:pPr>
              <w:widowControl w:val="0"/>
              <w:rPr>
                <w:kern w:val="2"/>
                <w:lang w:eastAsia="ko-KR"/>
              </w:rPr>
            </w:pPr>
            <w:r w:rsidRPr="005F02AA">
              <w:t xml:space="preserve">1st Meeting of the APT Preparatory Group for PP-26 </w:t>
            </w:r>
            <w:r w:rsidRPr="005F02AA">
              <w:rPr>
                <w:b/>
              </w:rPr>
              <w:t>(APT PP26-1)</w:t>
            </w:r>
          </w:p>
        </w:tc>
        <w:tc>
          <w:tcPr>
            <w:tcW w:w="1948" w:type="dxa"/>
            <w:shd w:val="clear" w:color="auto" w:fill="E7E6E6" w:themeFill="background2"/>
          </w:tcPr>
          <w:p w14:paraId="76BC9D50" w14:textId="77777777" w:rsidR="00BC0563" w:rsidRPr="005F02AA" w:rsidRDefault="00BC0563" w:rsidP="00F405F8">
            <w:pPr>
              <w:widowControl w:val="0"/>
              <w:rPr>
                <w:kern w:val="2"/>
                <w:lang w:eastAsia="ko-KR"/>
              </w:rPr>
            </w:pPr>
          </w:p>
        </w:tc>
        <w:tc>
          <w:tcPr>
            <w:tcW w:w="3000" w:type="dxa"/>
            <w:shd w:val="clear" w:color="auto" w:fill="E7E6E6" w:themeFill="background2"/>
            <w:hideMark/>
          </w:tcPr>
          <w:p w14:paraId="3CEBFB7A" w14:textId="2B1D6C91" w:rsidR="00BC0563" w:rsidRPr="005F02AA" w:rsidRDefault="00BC0563" w:rsidP="004347BB">
            <w:pPr>
              <w:numPr>
                <w:ilvl w:val="0"/>
                <w:numId w:val="20"/>
              </w:numPr>
              <w:ind w:left="288" w:hanging="288"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Election of Chair/Vice-Chairs </w:t>
            </w:r>
          </w:p>
          <w:p w14:paraId="64E8FBE1" w14:textId="77777777" w:rsidR="00BC0563" w:rsidRPr="005F02AA" w:rsidRDefault="00BC0563" w:rsidP="004347BB">
            <w:pPr>
              <w:numPr>
                <w:ilvl w:val="0"/>
                <w:numId w:val="20"/>
              </w:numPr>
              <w:ind w:left="288" w:hanging="288"/>
              <w:rPr>
                <w:kern w:val="2"/>
                <w:lang w:eastAsia="ko-KR"/>
              </w:rPr>
            </w:pPr>
            <w:r w:rsidRPr="005F02AA">
              <w:t>Setup of Structure</w:t>
            </w:r>
          </w:p>
          <w:p w14:paraId="5913C79F" w14:textId="51C2A45B" w:rsidR="00BC0563" w:rsidRPr="005F02AA" w:rsidRDefault="00BC0563" w:rsidP="004347BB">
            <w:pPr>
              <w:numPr>
                <w:ilvl w:val="0"/>
                <w:numId w:val="20"/>
              </w:numPr>
              <w:ind w:left="288" w:hanging="288"/>
            </w:pPr>
            <w:r w:rsidRPr="005F02AA">
              <w:t>Appointment of WG Chairs/Vice-Chairs</w:t>
            </w:r>
          </w:p>
          <w:p w14:paraId="107E8BF2" w14:textId="41FA8660" w:rsidR="00BC0563" w:rsidRPr="005F02AA" w:rsidRDefault="00BC0563" w:rsidP="00ED0DF5">
            <w:pPr>
              <w:numPr>
                <w:ilvl w:val="0"/>
                <w:numId w:val="20"/>
              </w:numPr>
              <w:ind w:left="288" w:hanging="288"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>Consideration of the Working Methods</w:t>
            </w:r>
          </w:p>
          <w:p w14:paraId="66DDF347" w14:textId="697EA06A" w:rsidR="00BC0563" w:rsidRPr="005F02AA" w:rsidRDefault="00BC0563" w:rsidP="004347BB">
            <w:pPr>
              <w:numPr>
                <w:ilvl w:val="0"/>
                <w:numId w:val="20"/>
              </w:numPr>
              <w:ind w:left="288" w:hanging="288"/>
              <w:rPr>
                <w:kern w:val="2"/>
                <w:lang w:eastAsia="ko-KR"/>
              </w:rPr>
            </w:pPr>
            <w:r w:rsidRPr="005F02AA">
              <w:t>Consideration of the Work Plan</w:t>
            </w:r>
          </w:p>
          <w:p w14:paraId="60BC9CE1" w14:textId="74808E91" w:rsidR="003F7CD2" w:rsidRPr="005F02AA" w:rsidRDefault="00BC0563" w:rsidP="003F7CD2">
            <w:pPr>
              <w:numPr>
                <w:ilvl w:val="0"/>
                <w:numId w:val="20"/>
              </w:numPr>
              <w:ind w:left="288" w:hanging="288"/>
              <w:rPr>
                <w:kern w:val="2"/>
                <w:lang w:eastAsia="ko-KR"/>
              </w:rPr>
            </w:pPr>
            <w:proofErr w:type="gramStart"/>
            <w:r w:rsidRPr="005F02AA">
              <w:t>Review</w:t>
            </w:r>
            <w:proofErr w:type="gramEnd"/>
            <w:r w:rsidRPr="005F02AA">
              <w:t xml:space="preserve"> the outcomes of the 2025 Session of the Council </w:t>
            </w:r>
          </w:p>
          <w:p w14:paraId="3655794A" w14:textId="77777777" w:rsidR="00F91F73" w:rsidRPr="005F02AA" w:rsidRDefault="00F91F73" w:rsidP="005F02AA">
            <w:pPr>
              <w:ind w:left="288"/>
              <w:rPr>
                <w:kern w:val="2"/>
                <w:lang w:eastAsia="ko-KR"/>
              </w:rPr>
            </w:pPr>
          </w:p>
          <w:p w14:paraId="6BCAE6CC" w14:textId="15EE409C" w:rsidR="00F405F8" w:rsidRPr="005F02AA" w:rsidRDefault="00F405F8" w:rsidP="00F405F8">
            <w:pPr>
              <w:ind w:left="288"/>
              <w:rPr>
                <w:kern w:val="2"/>
                <w:lang w:eastAsia="ko-KR"/>
              </w:rPr>
            </w:pPr>
          </w:p>
        </w:tc>
      </w:tr>
      <w:tr w:rsidR="00BC0563" w:rsidRPr="005F02AA" w14:paraId="5E05A515" w14:textId="77777777" w:rsidTr="00F405F8">
        <w:trPr>
          <w:cantSplit/>
          <w:trHeight w:val="1114"/>
        </w:trPr>
        <w:tc>
          <w:tcPr>
            <w:tcW w:w="810" w:type="dxa"/>
            <w:vMerge/>
            <w:vAlign w:val="center"/>
          </w:tcPr>
          <w:p w14:paraId="405F40A1" w14:textId="77777777" w:rsidR="00BC0563" w:rsidRPr="005F02AA" w:rsidRDefault="00BC0563" w:rsidP="004347BB">
            <w:pPr>
              <w:rPr>
                <w:kern w:val="2"/>
                <w:lang w:eastAsia="ko-KR"/>
              </w:rPr>
            </w:pPr>
          </w:p>
        </w:tc>
        <w:tc>
          <w:tcPr>
            <w:tcW w:w="2520" w:type="dxa"/>
            <w:shd w:val="clear" w:color="auto" w:fill="E7E6E6" w:themeFill="background2"/>
          </w:tcPr>
          <w:p w14:paraId="213F3CBA" w14:textId="5A7BD7C3" w:rsidR="00BC0563" w:rsidRPr="005F02AA" w:rsidRDefault="00BC0563" w:rsidP="00F405F8">
            <w:r w:rsidRPr="005F02AA">
              <w:t>8–19 September 2025 Geneva, Switzerland</w:t>
            </w:r>
          </w:p>
        </w:tc>
        <w:tc>
          <w:tcPr>
            <w:tcW w:w="1980" w:type="dxa"/>
            <w:shd w:val="clear" w:color="auto" w:fill="E7E6E6" w:themeFill="background2"/>
          </w:tcPr>
          <w:p w14:paraId="1209760D" w14:textId="77777777" w:rsidR="00BC0563" w:rsidRPr="005F02AA" w:rsidRDefault="00BC0563" w:rsidP="00F405F8">
            <w:pPr>
              <w:widowControl w:val="0"/>
              <w:rPr>
                <w:kern w:val="2"/>
                <w:lang w:eastAsia="ko-KR"/>
              </w:rPr>
            </w:pPr>
          </w:p>
        </w:tc>
        <w:tc>
          <w:tcPr>
            <w:tcW w:w="1948" w:type="dxa"/>
            <w:shd w:val="clear" w:color="auto" w:fill="E7E6E6" w:themeFill="background2"/>
          </w:tcPr>
          <w:p w14:paraId="098FEB88" w14:textId="77777777" w:rsidR="00F405F8" w:rsidRPr="005F02AA" w:rsidRDefault="00BC0563" w:rsidP="00F405F8">
            <w:pPr>
              <w:widowControl w:val="0"/>
            </w:pPr>
            <w:r w:rsidRPr="005F02AA">
              <w:t>Cluster of Council Working Groups and Expert Groups</w:t>
            </w:r>
          </w:p>
          <w:p w14:paraId="10029955" w14:textId="02EA4E09" w:rsidR="00F91F73" w:rsidRPr="005F02AA" w:rsidRDefault="00F91F73" w:rsidP="00F405F8">
            <w:pPr>
              <w:widowControl w:val="0"/>
            </w:pPr>
          </w:p>
        </w:tc>
        <w:tc>
          <w:tcPr>
            <w:tcW w:w="3000" w:type="dxa"/>
            <w:shd w:val="clear" w:color="auto" w:fill="E7E6E6" w:themeFill="background2"/>
          </w:tcPr>
          <w:p w14:paraId="4EC105BB" w14:textId="56D45310" w:rsidR="00BC0563" w:rsidRPr="005F02AA" w:rsidRDefault="00BC0563" w:rsidP="004347B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80" w:hanging="270"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Follow up the outcomes </w:t>
            </w:r>
          </w:p>
        </w:tc>
      </w:tr>
      <w:tr w:rsidR="00BC0563" w:rsidRPr="005F02AA" w14:paraId="5E0BAE23" w14:textId="77777777" w:rsidTr="00F405F8">
        <w:trPr>
          <w:cantSplit/>
          <w:trHeight w:val="547"/>
        </w:trPr>
        <w:tc>
          <w:tcPr>
            <w:tcW w:w="810" w:type="dxa"/>
            <w:vMerge/>
            <w:vAlign w:val="center"/>
          </w:tcPr>
          <w:p w14:paraId="3C1CCDD5" w14:textId="77777777" w:rsidR="00BC0563" w:rsidRPr="005F02AA" w:rsidRDefault="00BC0563" w:rsidP="004347BB">
            <w:pPr>
              <w:rPr>
                <w:kern w:val="2"/>
                <w:lang w:eastAsia="ko-KR"/>
              </w:rPr>
            </w:pPr>
          </w:p>
        </w:tc>
        <w:tc>
          <w:tcPr>
            <w:tcW w:w="2520" w:type="dxa"/>
            <w:shd w:val="clear" w:color="auto" w:fill="E7E6E6" w:themeFill="background2"/>
          </w:tcPr>
          <w:p w14:paraId="769557AD" w14:textId="77777777" w:rsidR="00F405F8" w:rsidRPr="005F02AA" w:rsidRDefault="00BC0563" w:rsidP="00F405F8">
            <w:r w:rsidRPr="005F02AA">
              <w:t>17–28 November 2025 Baku, Azerbaijan</w:t>
            </w:r>
          </w:p>
          <w:p w14:paraId="3811353A" w14:textId="71C05E66" w:rsidR="00F91F73" w:rsidRPr="005F02AA" w:rsidRDefault="00F91F73" w:rsidP="00F405F8"/>
        </w:tc>
        <w:tc>
          <w:tcPr>
            <w:tcW w:w="1980" w:type="dxa"/>
            <w:shd w:val="clear" w:color="auto" w:fill="E7E6E6" w:themeFill="background2"/>
          </w:tcPr>
          <w:p w14:paraId="0733CB8A" w14:textId="77777777" w:rsidR="00BC0563" w:rsidRPr="005F02AA" w:rsidRDefault="00BC0563" w:rsidP="00F405F8">
            <w:pPr>
              <w:widowControl w:val="0"/>
              <w:rPr>
                <w:kern w:val="2"/>
                <w:lang w:eastAsia="ko-KR"/>
              </w:rPr>
            </w:pPr>
          </w:p>
        </w:tc>
        <w:tc>
          <w:tcPr>
            <w:tcW w:w="1948" w:type="dxa"/>
            <w:shd w:val="clear" w:color="auto" w:fill="E7E6E6" w:themeFill="background2"/>
          </w:tcPr>
          <w:p w14:paraId="69141BF6" w14:textId="2AD2773E" w:rsidR="00BC0563" w:rsidRPr="005F02AA" w:rsidRDefault="00BC0563" w:rsidP="00F405F8">
            <w:pPr>
              <w:widowControl w:val="0"/>
            </w:pPr>
            <w:r w:rsidRPr="005F02AA">
              <w:t>WTDC-25</w:t>
            </w:r>
          </w:p>
        </w:tc>
        <w:tc>
          <w:tcPr>
            <w:tcW w:w="3000" w:type="dxa"/>
            <w:shd w:val="clear" w:color="auto" w:fill="E7E6E6" w:themeFill="background2"/>
          </w:tcPr>
          <w:p w14:paraId="43819A5D" w14:textId="2A836980" w:rsidR="00BC0563" w:rsidRPr="005F02AA" w:rsidRDefault="00BC0563" w:rsidP="004347B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80" w:hanging="270"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Follow up the outcomes </w:t>
            </w:r>
          </w:p>
        </w:tc>
      </w:tr>
      <w:tr w:rsidR="00FD015D" w:rsidRPr="005F02AA" w14:paraId="5B614802" w14:textId="77777777" w:rsidTr="00F405F8">
        <w:trPr>
          <w:cantSplit/>
        </w:trPr>
        <w:tc>
          <w:tcPr>
            <w:tcW w:w="810" w:type="dxa"/>
            <w:vMerge w:val="restart"/>
          </w:tcPr>
          <w:p w14:paraId="72FFF87C" w14:textId="11F6F8F4" w:rsidR="00FD015D" w:rsidRPr="005F02AA" w:rsidRDefault="00FD015D" w:rsidP="004347BB">
            <w:pPr>
              <w:widowControl w:val="0"/>
              <w:jc w:val="center"/>
              <w:rPr>
                <w:b/>
                <w:bCs/>
              </w:rPr>
            </w:pPr>
            <w:r w:rsidRPr="005F02AA">
              <w:rPr>
                <w:b/>
                <w:bCs/>
              </w:rPr>
              <w:t>202</w:t>
            </w:r>
            <w:r w:rsidR="00EC70E0" w:rsidRPr="005F02AA">
              <w:rPr>
                <w:b/>
                <w:bCs/>
              </w:rPr>
              <w:t>6</w:t>
            </w:r>
          </w:p>
          <w:p w14:paraId="60EC9B31" w14:textId="77777777" w:rsidR="00FD015D" w:rsidRPr="005F02AA" w:rsidRDefault="00FD015D" w:rsidP="004347BB"/>
          <w:p w14:paraId="700A813D" w14:textId="77777777" w:rsidR="00FD015D" w:rsidRPr="005F02AA" w:rsidRDefault="00FD015D" w:rsidP="004347BB"/>
          <w:p w14:paraId="5E0CE437" w14:textId="77777777" w:rsidR="00FD015D" w:rsidRPr="005F02AA" w:rsidRDefault="00FD015D" w:rsidP="004347BB"/>
          <w:p w14:paraId="2F9BF0EA" w14:textId="77777777" w:rsidR="00FD015D" w:rsidRPr="005F02AA" w:rsidRDefault="00FD015D" w:rsidP="004347BB"/>
          <w:p w14:paraId="0C76202C" w14:textId="77777777" w:rsidR="00FD015D" w:rsidRPr="005F02AA" w:rsidRDefault="00FD015D" w:rsidP="004347BB"/>
          <w:p w14:paraId="2ABCDF53" w14:textId="77777777" w:rsidR="00FD015D" w:rsidRPr="005F02AA" w:rsidRDefault="00FD015D" w:rsidP="004347BB"/>
          <w:p w14:paraId="2AD0347E" w14:textId="77777777" w:rsidR="00FD015D" w:rsidRPr="005F02AA" w:rsidRDefault="00FD015D" w:rsidP="004347BB"/>
          <w:p w14:paraId="107A883D" w14:textId="77777777" w:rsidR="00FD015D" w:rsidRPr="005F02AA" w:rsidRDefault="00FD015D" w:rsidP="004347BB"/>
          <w:p w14:paraId="47C9440E" w14:textId="77777777" w:rsidR="00FD015D" w:rsidRPr="005F02AA" w:rsidRDefault="00FD015D" w:rsidP="004347BB"/>
          <w:p w14:paraId="0F44BA42" w14:textId="77777777" w:rsidR="00FD015D" w:rsidRPr="005F02AA" w:rsidRDefault="00FD015D" w:rsidP="004347BB"/>
          <w:p w14:paraId="5AAA4267" w14:textId="77777777" w:rsidR="00FD015D" w:rsidRPr="005F02AA" w:rsidRDefault="00FD015D" w:rsidP="004347BB"/>
          <w:p w14:paraId="50C24DBF" w14:textId="77777777" w:rsidR="00FD015D" w:rsidRPr="005F02AA" w:rsidRDefault="00FD015D" w:rsidP="004347BB"/>
        </w:tc>
        <w:tc>
          <w:tcPr>
            <w:tcW w:w="2520" w:type="dxa"/>
            <w:shd w:val="clear" w:color="auto" w:fill="E7E6E6" w:themeFill="background2"/>
          </w:tcPr>
          <w:p w14:paraId="492D7A8B" w14:textId="1B3D306F" w:rsidR="00FD015D" w:rsidRPr="005F02AA" w:rsidRDefault="005403C1" w:rsidP="00F405F8">
            <w:r w:rsidRPr="005F02AA">
              <w:lastRenderedPageBreak/>
              <w:t>1</w:t>
            </w:r>
            <w:r w:rsidR="009E5B2A" w:rsidRPr="005F02AA">
              <w:t>2</w:t>
            </w:r>
            <w:r w:rsidRPr="005F02AA">
              <w:t>–2</w:t>
            </w:r>
            <w:r w:rsidR="009E5B2A" w:rsidRPr="005F02AA">
              <w:t>3</w:t>
            </w:r>
            <w:r w:rsidR="00BD2E21" w:rsidRPr="005F02AA">
              <w:t xml:space="preserve"> </w:t>
            </w:r>
            <w:r w:rsidR="004B4618" w:rsidRPr="005F02AA">
              <w:t xml:space="preserve">January </w:t>
            </w:r>
            <w:r w:rsidR="00BD2E21" w:rsidRPr="005F02AA">
              <w:t>202</w:t>
            </w:r>
            <w:r w:rsidR="009E5B2A" w:rsidRPr="005F02AA">
              <w:t>6</w:t>
            </w:r>
            <w:r w:rsidR="599DDF67" w:rsidRPr="005F02AA">
              <w:t xml:space="preserve"> Geneva, Switzerland</w:t>
            </w:r>
          </w:p>
        </w:tc>
        <w:tc>
          <w:tcPr>
            <w:tcW w:w="1980" w:type="dxa"/>
            <w:shd w:val="clear" w:color="auto" w:fill="E7E6E6" w:themeFill="background2"/>
          </w:tcPr>
          <w:p w14:paraId="70C2FE62" w14:textId="77777777" w:rsidR="00FD015D" w:rsidRPr="005F02AA" w:rsidRDefault="00FD015D" w:rsidP="00F405F8">
            <w:pPr>
              <w:widowControl w:val="0"/>
            </w:pPr>
          </w:p>
        </w:tc>
        <w:tc>
          <w:tcPr>
            <w:tcW w:w="1948" w:type="dxa"/>
            <w:shd w:val="clear" w:color="auto" w:fill="E7E6E6" w:themeFill="background2"/>
          </w:tcPr>
          <w:p w14:paraId="0361BD8B" w14:textId="77777777" w:rsidR="00F405F8" w:rsidRPr="005F02AA" w:rsidRDefault="00FD015D" w:rsidP="00F405F8">
            <w:pPr>
              <w:widowControl w:val="0"/>
            </w:pPr>
            <w:bookmarkStart w:id="0" w:name="_Hlk67478391"/>
            <w:r w:rsidRPr="005F02AA">
              <w:t>Cluster of Council Working Groups and Expert Group</w:t>
            </w:r>
            <w:bookmarkEnd w:id="0"/>
            <w:r w:rsidR="009E5B2A" w:rsidRPr="005F02AA">
              <w:t>s</w:t>
            </w:r>
          </w:p>
          <w:p w14:paraId="03A5F848" w14:textId="7BF2528F" w:rsidR="00F91F73" w:rsidRPr="005F02AA" w:rsidRDefault="00F91F73" w:rsidP="00F405F8">
            <w:pPr>
              <w:widowControl w:val="0"/>
            </w:pPr>
          </w:p>
        </w:tc>
        <w:tc>
          <w:tcPr>
            <w:tcW w:w="3000" w:type="dxa"/>
            <w:shd w:val="clear" w:color="auto" w:fill="E7E6E6" w:themeFill="background2"/>
          </w:tcPr>
          <w:p w14:paraId="11328D3E" w14:textId="71D628D6" w:rsidR="00FD015D" w:rsidRPr="005F02AA" w:rsidRDefault="00FD015D" w:rsidP="004347B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90" w:hanging="190"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Follow up the outcomes </w:t>
            </w:r>
          </w:p>
        </w:tc>
      </w:tr>
      <w:tr w:rsidR="2644763B" w:rsidRPr="005F02AA" w14:paraId="3A530D9A" w14:textId="77777777" w:rsidTr="00F405F8">
        <w:trPr>
          <w:cantSplit/>
          <w:trHeight w:val="300"/>
        </w:trPr>
        <w:tc>
          <w:tcPr>
            <w:tcW w:w="810" w:type="dxa"/>
            <w:vMerge/>
          </w:tcPr>
          <w:p w14:paraId="1084EF06" w14:textId="77777777" w:rsidR="006A0CD3" w:rsidRPr="005F02AA" w:rsidRDefault="006A0CD3"/>
        </w:tc>
        <w:tc>
          <w:tcPr>
            <w:tcW w:w="2520" w:type="dxa"/>
            <w:shd w:val="clear" w:color="auto" w:fill="E7E6E6" w:themeFill="background2"/>
          </w:tcPr>
          <w:p w14:paraId="5CD99150" w14:textId="1577E51F" w:rsidR="159513D5" w:rsidRPr="005F02AA" w:rsidRDefault="159513D5" w:rsidP="00F405F8">
            <w:r w:rsidRPr="005F02AA">
              <w:t>13 January 2026</w:t>
            </w:r>
            <w:r w:rsidR="2FDA7D48" w:rsidRPr="005F02AA">
              <w:t xml:space="preserve"> </w:t>
            </w:r>
            <w:r w:rsidRPr="005F02AA">
              <w:t>Geneva, Switzerland</w:t>
            </w:r>
          </w:p>
          <w:p w14:paraId="40248E33" w14:textId="64784F49" w:rsidR="2644763B" w:rsidRPr="005F02AA" w:rsidRDefault="2644763B" w:rsidP="00F405F8"/>
        </w:tc>
        <w:tc>
          <w:tcPr>
            <w:tcW w:w="1980" w:type="dxa"/>
            <w:shd w:val="clear" w:color="auto" w:fill="E7E6E6" w:themeFill="background2"/>
          </w:tcPr>
          <w:p w14:paraId="400F554F" w14:textId="7CFC4E3D" w:rsidR="2644763B" w:rsidRPr="005F02AA" w:rsidRDefault="2644763B" w:rsidP="00F405F8"/>
        </w:tc>
        <w:tc>
          <w:tcPr>
            <w:tcW w:w="1948" w:type="dxa"/>
            <w:shd w:val="clear" w:color="auto" w:fill="E7E6E6" w:themeFill="background2"/>
          </w:tcPr>
          <w:p w14:paraId="45B31AFB" w14:textId="77777777" w:rsidR="00F405F8" w:rsidRPr="005F02AA" w:rsidRDefault="0C60D65A" w:rsidP="00F405F8">
            <w:r w:rsidRPr="005F02AA">
              <w:t xml:space="preserve">First </w:t>
            </w:r>
            <w:r w:rsidR="159513D5" w:rsidRPr="005F02AA">
              <w:t>Informal Inter-Regional Preparatory Meeting for PP-26</w:t>
            </w:r>
          </w:p>
          <w:p w14:paraId="77FB7DB5" w14:textId="1A563143" w:rsidR="00F91F73" w:rsidRPr="005F02AA" w:rsidRDefault="00F91F73" w:rsidP="00F405F8"/>
        </w:tc>
        <w:tc>
          <w:tcPr>
            <w:tcW w:w="3000" w:type="dxa"/>
            <w:shd w:val="clear" w:color="auto" w:fill="E7E6E6" w:themeFill="background2"/>
          </w:tcPr>
          <w:p w14:paraId="38386D47" w14:textId="38C151F4" w:rsidR="0D8CEA7B" w:rsidRPr="005F02AA" w:rsidRDefault="0D8CEA7B" w:rsidP="00D708D5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180" w:hanging="180"/>
              <w:rPr>
                <w:lang w:eastAsia="ko-KR"/>
              </w:rPr>
            </w:pPr>
            <w:r w:rsidRPr="005F02AA">
              <w:rPr>
                <w:lang w:eastAsia="ko-KR"/>
              </w:rPr>
              <w:t>Provide APT’s updates</w:t>
            </w:r>
          </w:p>
          <w:p w14:paraId="2D3CBEBD" w14:textId="443B0090" w:rsidR="0D8CEA7B" w:rsidRPr="005F02AA" w:rsidRDefault="0D8CEA7B" w:rsidP="00D708D5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180" w:hanging="180"/>
              <w:rPr>
                <w:lang w:eastAsia="ko-KR"/>
              </w:rPr>
            </w:pPr>
            <w:r w:rsidRPr="005F02AA">
              <w:rPr>
                <w:lang w:eastAsia="ko-KR"/>
              </w:rPr>
              <w:t>Follow the updates from ITU and other regions</w:t>
            </w:r>
          </w:p>
        </w:tc>
      </w:tr>
      <w:tr w:rsidR="00FD015D" w:rsidRPr="005F02AA" w14:paraId="0199DDED" w14:textId="77777777" w:rsidTr="00F405F8">
        <w:trPr>
          <w:cantSplit/>
        </w:trPr>
        <w:tc>
          <w:tcPr>
            <w:tcW w:w="810" w:type="dxa"/>
            <w:vMerge/>
            <w:vAlign w:val="center"/>
          </w:tcPr>
          <w:p w14:paraId="3E144F51" w14:textId="77777777" w:rsidR="00FD015D" w:rsidRPr="005F02AA" w:rsidRDefault="00FD015D" w:rsidP="004347BB">
            <w:pPr>
              <w:widowControl w:val="0"/>
              <w:jc w:val="center"/>
            </w:pPr>
          </w:p>
        </w:tc>
        <w:tc>
          <w:tcPr>
            <w:tcW w:w="2520" w:type="dxa"/>
            <w:shd w:val="clear" w:color="auto" w:fill="E7E6E6" w:themeFill="background2"/>
          </w:tcPr>
          <w:p w14:paraId="3350AA5D" w14:textId="7717E3B3" w:rsidR="0036205E" w:rsidRPr="005F02AA" w:rsidRDefault="7E3070ED" w:rsidP="00F405F8">
            <w:bookmarkStart w:id="1" w:name="_Hlk75427755"/>
            <w:r w:rsidRPr="005F02AA">
              <w:rPr>
                <w:spacing w:val="-6"/>
              </w:rPr>
              <w:t>28</w:t>
            </w:r>
            <w:r w:rsidRPr="005F02AA">
              <w:t>–</w:t>
            </w:r>
            <w:r w:rsidRPr="005F02AA">
              <w:rPr>
                <w:spacing w:val="-6"/>
              </w:rPr>
              <w:t>29 January</w:t>
            </w:r>
            <w:r w:rsidR="5ABAF016" w:rsidRPr="005F02AA">
              <w:rPr>
                <w:spacing w:val="-6"/>
              </w:rPr>
              <w:t xml:space="preserve"> 202</w:t>
            </w:r>
            <w:bookmarkStart w:id="2" w:name="_Hlk75427801"/>
            <w:bookmarkEnd w:id="1"/>
            <w:r w:rsidR="30BE2131" w:rsidRPr="005F02AA">
              <w:rPr>
                <w:spacing w:val="-6"/>
              </w:rPr>
              <w:t>6</w:t>
            </w:r>
          </w:p>
          <w:p w14:paraId="61413109" w14:textId="77777777" w:rsidR="0036205E" w:rsidRPr="005F02AA" w:rsidRDefault="5ABAF016" w:rsidP="00F405F8">
            <w:r w:rsidRPr="005F02AA">
              <w:t>(</w:t>
            </w:r>
            <w:r w:rsidR="30BE2131" w:rsidRPr="005F02AA">
              <w:t>2</w:t>
            </w:r>
            <w:r w:rsidRPr="005F02AA">
              <w:t xml:space="preserve"> working days)</w:t>
            </w:r>
            <w:bookmarkEnd w:id="2"/>
          </w:p>
          <w:p w14:paraId="53B66CA1" w14:textId="463A1566" w:rsidR="00FD015D" w:rsidRPr="005F02AA" w:rsidRDefault="00583660" w:rsidP="00F405F8">
            <w:pPr>
              <w:rPr>
                <w:b/>
                <w:bCs/>
              </w:rPr>
            </w:pPr>
            <w:r w:rsidRPr="005F02AA">
              <w:rPr>
                <w:b/>
                <w:bCs/>
              </w:rPr>
              <w:t xml:space="preserve">Fully </w:t>
            </w:r>
            <w:r w:rsidR="0036205E" w:rsidRPr="005F02AA">
              <w:rPr>
                <w:b/>
                <w:bCs/>
              </w:rPr>
              <w:t>V</w:t>
            </w:r>
            <w:r w:rsidR="30BE2131" w:rsidRPr="005F02AA">
              <w:rPr>
                <w:b/>
                <w:bCs/>
              </w:rPr>
              <w:t>irtual</w:t>
            </w:r>
          </w:p>
        </w:tc>
        <w:tc>
          <w:tcPr>
            <w:tcW w:w="1980" w:type="dxa"/>
            <w:shd w:val="clear" w:color="auto" w:fill="E7E6E6" w:themeFill="background2"/>
          </w:tcPr>
          <w:p w14:paraId="18722E76" w14:textId="4FCFF3AD" w:rsidR="00FD015D" w:rsidRPr="005F02AA" w:rsidRDefault="00FD015D" w:rsidP="00F405F8">
            <w:pPr>
              <w:widowControl w:val="0"/>
            </w:pPr>
            <w:r w:rsidRPr="005F02AA">
              <w:t>2nd Meeting of the APT Preparatory Group for PP-2</w:t>
            </w:r>
            <w:r w:rsidR="00CC699B" w:rsidRPr="005F02AA">
              <w:t>6</w:t>
            </w:r>
            <w:r w:rsidRPr="005F02AA">
              <w:t xml:space="preserve"> </w:t>
            </w:r>
            <w:r w:rsidRPr="005F02AA">
              <w:rPr>
                <w:b/>
              </w:rPr>
              <w:t>(APT PP2</w:t>
            </w:r>
            <w:r w:rsidR="00CC699B" w:rsidRPr="005F02AA">
              <w:rPr>
                <w:b/>
              </w:rPr>
              <w:t>6</w:t>
            </w:r>
            <w:r w:rsidRPr="005F02AA">
              <w:rPr>
                <w:b/>
              </w:rPr>
              <w:t>-2)</w:t>
            </w:r>
          </w:p>
        </w:tc>
        <w:tc>
          <w:tcPr>
            <w:tcW w:w="1948" w:type="dxa"/>
            <w:shd w:val="clear" w:color="auto" w:fill="E7E6E6" w:themeFill="background2"/>
          </w:tcPr>
          <w:p w14:paraId="6F6D33C4" w14:textId="77777777" w:rsidR="00FD015D" w:rsidRPr="005F02AA" w:rsidRDefault="00FD015D" w:rsidP="00F405F8">
            <w:pPr>
              <w:rPr>
                <w:kern w:val="2"/>
                <w:lang w:eastAsia="ko-KR"/>
              </w:rPr>
            </w:pPr>
          </w:p>
        </w:tc>
        <w:tc>
          <w:tcPr>
            <w:tcW w:w="3000" w:type="dxa"/>
            <w:shd w:val="clear" w:color="auto" w:fill="E7E6E6" w:themeFill="background2"/>
          </w:tcPr>
          <w:p w14:paraId="6E247F97" w14:textId="4A53CCCB" w:rsidR="00FD015D" w:rsidRPr="005F02AA" w:rsidRDefault="00FD015D" w:rsidP="004347BB">
            <w:pPr>
              <w:widowControl w:val="0"/>
              <w:numPr>
                <w:ilvl w:val="0"/>
                <w:numId w:val="21"/>
              </w:numPr>
              <w:ind w:left="216" w:hanging="216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>Consideration of the</w:t>
            </w:r>
            <w:r w:rsidR="00A41038" w:rsidRPr="005F02AA">
              <w:rPr>
                <w:kern w:val="2"/>
                <w:lang w:eastAsia="ko-KR"/>
              </w:rPr>
              <w:t xml:space="preserve"> </w:t>
            </w:r>
            <w:r w:rsidRPr="005F02AA">
              <w:rPr>
                <w:kern w:val="2"/>
                <w:lang w:eastAsia="ko-KR"/>
              </w:rPr>
              <w:t>input</w:t>
            </w:r>
            <w:r w:rsidR="00A41038" w:rsidRPr="005F02AA">
              <w:rPr>
                <w:kern w:val="2"/>
                <w:lang w:eastAsia="ko-KR"/>
              </w:rPr>
              <w:t xml:space="preserve"> </w:t>
            </w:r>
            <w:proofErr w:type="gramStart"/>
            <w:r w:rsidRPr="005F02AA">
              <w:rPr>
                <w:kern w:val="2"/>
                <w:lang w:eastAsia="ko-KR"/>
              </w:rPr>
              <w:t>contributions from</w:t>
            </w:r>
            <w:proofErr w:type="gramEnd"/>
            <w:r w:rsidRPr="005F02AA">
              <w:rPr>
                <w:kern w:val="2"/>
                <w:lang w:eastAsia="ko-KR"/>
              </w:rPr>
              <w:t xml:space="preserve"> APT Members</w:t>
            </w:r>
          </w:p>
          <w:p w14:paraId="093FC63C" w14:textId="57AF9200" w:rsidR="00FD015D" w:rsidRPr="005F02AA" w:rsidRDefault="00FD015D" w:rsidP="004347BB">
            <w:pPr>
              <w:widowControl w:val="0"/>
              <w:numPr>
                <w:ilvl w:val="0"/>
                <w:numId w:val="21"/>
              </w:numPr>
              <w:ind w:left="216" w:hanging="216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Review </w:t>
            </w:r>
            <w:r w:rsidR="006039E6" w:rsidRPr="005F02AA">
              <w:rPr>
                <w:kern w:val="2"/>
                <w:lang w:eastAsia="ko-KR"/>
              </w:rPr>
              <w:t xml:space="preserve">the </w:t>
            </w:r>
            <w:r w:rsidRPr="005F02AA">
              <w:rPr>
                <w:kern w:val="2"/>
                <w:lang w:eastAsia="ko-KR"/>
              </w:rPr>
              <w:t>outcomes of the preparatory process of other regional organizations</w:t>
            </w:r>
          </w:p>
          <w:p w14:paraId="315B31B2" w14:textId="69AA0E38" w:rsidR="00051A7E" w:rsidRPr="005F02AA" w:rsidRDefault="00051A7E" w:rsidP="00051A7E">
            <w:pPr>
              <w:widowControl w:val="0"/>
              <w:numPr>
                <w:ilvl w:val="0"/>
                <w:numId w:val="21"/>
              </w:numPr>
              <w:ind w:left="216" w:hanging="216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>Consideration of the Issue Papers prepared by the Working Groups of APT PP-26</w:t>
            </w:r>
          </w:p>
          <w:p w14:paraId="31C9406D" w14:textId="77777777" w:rsidR="003F7CD2" w:rsidRPr="005F02AA" w:rsidRDefault="003F7CD2" w:rsidP="003F7CD2">
            <w:pPr>
              <w:widowControl w:val="0"/>
              <w:ind w:left="216"/>
              <w:contextualSpacing/>
              <w:rPr>
                <w:kern w:val="2"/>
                <w:lang w:eastAsia="ko-KR"/>
              </w:rPr>
            </w:pPr>
          </w:p>
          <w:p w14:paraId="1D7EDF24" w14:textId="23FD7A52" w:rsidR="006F7ECE" w:rsidRPr="005F02AA" w:rsidRDefault="006F7ECE" w:rsidP="006F7ECE">
            <w:pPr>
              <w:widowControl w:val="0"/>
              <w:numPr>
                <w:ilvl w:val="0"/>
                <w:numId w:val="21"/>
              </w:numPr>
              <w:ind w:left="216" w:hanging="216"/>
              <w:contextualSpacing/>
            </w:pPr>
            <w:r w:rsidRPr="005F02AA">
              <w:rPr>
                <w:kern w:val="2"/>
                <w:lang w:eastAsia="ko-KR"/>
              </w:rPr>
              <w:t>Develop APT Views on PP-26 issues</w:t>
            </w:r>
          </w:p>
          <w:p w14:paraId="1DE90EBC" w14:textId="10E6F58D" w:rsidR="00E04911" w:rsidRPr="005F02AA" w:rsidRDefault="00E04911" w:rsidP="006F7ECE">
            <w:pPr>
              <w:widowControl w:val="0"/>
              <w:numPr>
                <w:ilvl w:val="0"/>
                <w:numId w:val="21"/>
              </w:numPr>
              <w:ind w:left="216" w:hanging="216"/>
              <w:contextualSpacing/>
            </w:pPr>
            <w:r w:rsidRPr="005F02AA">
              <w:rPr>
                <w:kern w:val="2"/>
                <w:lang w:eastAsia="ko-KR"/>
              </w:rPr>
              <w:t>Review the outcomes of WTDC-25</w:t>
            </w:r>
          </w:p>
          <w:p w14:paraId="24ACE20E" w14:textId="77777777" w:rsidR="00051A7E" w:rsidRPr="005F02AA" w:rsidRDefault="00051A7E" w:rsidP="00E04911">
            <w:pPr>
              <w:widowControl w:val="0"/>
              <w:numPr>
                <w:ilvl w:val="0"/>
                <w:numId w:val="21"/>
              </w:numPr>
              <w:ind w:left="216" w:hanging="216"/>
              <w:contextualSpacing/>
              <w:rPr>
                <w:kern w:val="2"/>
                <w:lang w:eastAsia="ko-KR"/>
              </w:rPr>
            </w:pPr>
            <w:proofErr w:type="gramStart"/>
            <w:r w:rsidRPr="005F02AA">
              <w:rPr>
                <w:kern w:val="2"/>
                <w:lang w:eastAsia="ko-KR"/>
              </w:rPr>
              <w:t>Review</w:t>
            </w:r>
            <w:proofErr w:type="gramEnd"/>
            <w:r w:rsidRPr="005F02AA">
              <w:rPr>
                <w:kern w:val="2"/>
                <w:lang w:eastAsia="ko-KR"/>
              </w:rPr>
              <w:t xml:space="preserve"> </w:t>
            </w:r>
            <w:r w:rsidR="006039E6" w:rsidRPr="005F02AA">
              <w:rPr>
                <w:kern w:val="2"/>
                <w:lang w:eastAsia="ko-KR"/>
              </w:rPr>
              <w:t xml:space="preserve">the </w:t>
            </w:r>
            <w:r w:rsidRPr="005F02AA">
              <w:rPr>
                <w:kern w:val="2"/>
                <w:lang w:eastAsia="ko-KR"/>
              </w:rPr>
              <w:t xml:space="preserve">outcomes of </w:t>
            </w:r>
            <w:r w:rsidRPr="005F02AA">
              <w:t>Council Working Groups and Expert Groups</w:t>
            </w:r>
          </w:p>
          <w:p w14:paraId="3CCF8E7B" w14:textId="3B043570" w:rsidR="00F405F8" w:rsidRPr="005F02AA" w:rsidRDefault="00F405F8" w:rsidP="00F405F8">
            <w:pPr>
              <w:widowControl w:val="0"/>
              <w:ind w:left="216"/>
              <w:contextualSpacing/>
              <w:rPr>
                <w:kern w:val="2"/>
                <w:lang w:eastAsia="ko-KR"/>
              </w:rPr>
            </w:pPr>
          </w:p>
        </w:tc>
      </w:tr>
      <w:tr w:rsidR="62FA465C" w:rsidRPr="005F02AA" w14:paraId="26BCBCEE" w14:textId="77777777" w:rsidTr="00F405F8">
        <w:trPr>
          <w:cantSplit/>
          <w:trHeight w:val="1366"/>
        </w:trPr>
        <w:tc>
          <w:tcPr>
            <w:tcW w:w="810" w:type="dxa"/>
            <w:vMerge/>
          </w:tcPr>
          <w:p w14:paraId="5D2BDDCE" w14:textId="77777777" w:rsidR="00A425B9" w:rsidRPr="005F02AA" w:rsidRDefault="00A425B9"/>
        </w:tc>
        <w:tc>
          <w:tcPr>
            <w:tcW w:w="2520" w:type="dxa"/>
          </w:tcPr>
          <w:p w14:paraId="5E886643" w14:textId="07717CCD" w:rsidR="62FA465C" w:rsidRPr="005F02AA" w:rsidRDefault="57CCEE57" w:rsidP="00F405F8">
            <w:r w:rsidRPr="005F02AA">
              <w:t>26–28 March 2026</w:t>
            </w:r>
          </w:p>
          <w:p w14:paraId="2F7751EF" w14:textId="6314DB7D" w:rsidR="62FA465C" w:rsidRPr="005F02AA" w:rsidRDefault="57CCEE57" w:rsidP="00F405F8">
            <w:r w:rsidRPr="005F02AA">
              <w:t>(3 working days)</w:t>
            </w:r>
          </w:p>
          <w:p w14:paraId="2BB01799" w14:textId="000C9F33" w:rsidR="62FA465C" w:rsidRPr="005F02AA" w:rsidRDefault="57CCEE57" w:rsidP="00F405F8">
            <w:r w:rsidRPr="005F02AA">
              <w:rPr>
                <w:b/>
                <w:bCs/>
              </w:rPr>
              <w:t>Bangkok, Thailand</w:t>
            </w:r>
          </w:p>
          <w:p w14:paraId="0D16A616" w14:textId="2654ED03" w:rsidR="62FA465C" w:rsidRPr="005F02AA" w:rsidRDefault="62FA465C" w:rsidP="00F405F8"/>
        </w:tc>
        <w:tc>
          <w:tcPr>
            <w:tcW w:w="1980" w:type="dxa"/>
          </w:tcPr>
          <w:p w14:paraId="0A563781" w14:textId="74DDD710" w:rsidR="62FA465C" w:rsidRPr="005F02AA" w:rsidRDefault="5350DC60" w:rsidP="00F405F8">
            <w:r w:rsidRPr="005F02AA">
              <w:rPr>
                <w:rFonts w:eastAsia="Times New Roman"/>
              </w:rPr>
              <w:t>APT Training Course on Preparation for Plenipotentiary Conference 2026</w:t>
            </w:r>
          </w:p>
        </w:tc>
        <w:tc>
          <w:tcPr>
            <w:tcW w:w="1948" w:type="dxa"/>
          </w:tcPr>
          <w:p w14:paraId="41361AB6" w14:textId="2BD7F96D" w:rsidR="62FA465C" w:rsidRPr="005F02AA" w:rsidRDefault="62FA465C" w:rsidP="00F405F8">
            <w:pPr>
              <w:rPr>
                <w:lang w:eastAsia="ko-KR"/>
              </w:rPr>
            </w:pPr>
          </w:p>
        </w:tc>
        <w:tc>
          <w:tcPr>
            <w:tcW w:w="3000" w:type="dxa"/>
          </w:tcPr>
          <w:p w14:paraId="2A2E5786" w14:textId="77777777" w:rsidR="62FA465C" w:rsidRPr="005F02AA" w:rsidRDefault="5350DC60" w:rsidP="00D708D5">
            <w:pPr>
              <w:numPr>
                <w:ilvl w:val="0"/>
                <w:numId w:val="21"/>
              </w:numPr>
              <w:spacing w:line="259" w:lineRule="auto"/>
              <w:ind w:left="216" w:hanging="216"/>
            </w:pPr>
            <w:r w:rsidRPr="005F02AA">
              <w:t>Provides an opportunity to experience discussion, negotiation, and coordination on issues at international conferences.</w:t>
            </w:r>
          </w:p>
          <w:p w14:paraId="1E56AAA1" w14:textId="34BCF2AD" w:rsidR="00F405F8" w:rsidRPr="005F02AA" w:rsidRDefault="00F405F8" w:rsidP="00F405F8">
            <w:pPr>
              <w:spacing w:line="259" w:lineRule="auto"/>
              <w:ind w:left="216"/>
            </w:pPr>
          </w:p>
        </w:tc>
      </w:tr>
      <w:tr w:rsidR="00ED0DF5" w:rsidRPr="005F02AA" w14:paraId="628B7929" w14:textId="77777777" w:rsidTr="00F405F8">
        <w:trPr>
          <w:cantSplit/>
        </w:trPr>
        <w:tc>
          <w:tcPr>
            <w:tcW w:w="810" w:type="dxa"/>
            <w:vMerge/>
            <w:vAlign w:val="center"/>
          </w:tcPr>
          <w:p w14:paraId="07DFD8D7" w14:textId="77777777" w:rsidR="00ED0DF5" w:rsidRPr="005F02AA" w:rsidRDefault="00ED0DF5" w:rsidP="00ED0DF5">
            <w:pPr>
              <w:widowControl w:val="0"/>
              <w:jc w:val="center"/>
            </w:pPr>
          </w:p>
        </w:tc>
        <w:tc>
          <w:tcPr>
            <w:tcW w:w="2520" w:type="dxa"/>
          </w:tcPr>
          <w:p w14:paraId="685462F8" w14:textId="3013D910" w:rsidR="0036205E" w:rsidRPr="005F02AA" w:rsidRDefault="40A48105" w:rsidP="00F405F8">
            <w:r w:rsidRPr="005F02AA">
              <w:t>3</w:t>
            </w:r>
            <w:r w:rsidR="00583660" w:rsidRPr="005F02AA">
              <w:t>0</w:t>
            </w:r>
            <w:r w:rsidRPr="005F02AA">
              <w:t xml:space="preserve"> March–</w:t>
            </w:r>
            <w:r w:rsidR="00583660" w:rsidRPr="005F02AA">
              <w:t>2</w:t>
            </w:r>
            <w:r w:rsidRPr="005F02AA">
              <w:t xml:space="preserve"> April 2026</w:t>
            </w:r>
          </w:p>
          <w:p w14:paraId="07AACAF0" w14:textId="77777777" w:rsidR="0036205E" w:rsidRPr="005F02AA" w:rsidRDefault="40A48105" w:rsidP="00F405F8">
            <w:r w:rsidRPr="005F02AA">
              <w:t>(4 working days)</w:t>
            </w:r>
          </w:p>
          <w:p w14:paraId="318E5319" w14:textId="6D6613CB" w:rsidR="00ED0DF5" w:rsidRPr="005F02AA" w:rsidRDefault="00583660" w:rsidP="00F405F8">
            <w:r w:rsidRPr="005F02AA">
              <w:rPr>
                <w:b/>
                <w:bCs/>
              </w:rPr>
              <w:t xml:space="preserve">Bangkok, </w:t>
            </w:r>
            <w:r w:rsidR="000D321F" w:rsidRPr="005F02AA">
              <w:rPr>
                <w:b/>
                <w:bCs/>
              </w:rPr>
              <w:t>Thailand</w:t>
            </w:r>
          </w:p>
        </w:tc>
        <w:tc>
          <w:tcPr>
            <w:tcW w:w="1980" w:type="dxa"/>
          </w:tcPr>
          <w:p w14:paraId="3C16B941" w14:textId="47ABC2C9" w:rsidR="00ED0DF5" w:rsidRPr="005F02AA" w:rsidRDefault="00ED0DF5" w:rsidP="00F405F8">
            <w:pPr>
              <w:widowControl w:val="0"/>
            </w:pPr>
            <w:r w:rsidRPr="005F02AA">
              <w:t xml:space="preserve">3rd Meeting of the APT Preparatory Group for PP-22 </w:t>
            </w:r>
            <w:r w:rsidRPr="005F02AA">
              <w:rPr>
                <w:b/>
              </w:rPr>
              <w:t>(APT PP22-3)</w:t>
            </w:r>
          </w:p>
        </w:tc>
        <w:tc>
          <w:tcPr>
            <w:tcW w:w="1948" w:type="dxa"/>
          </w:tcPr>
          <w:p w14:paraId="4ECDBDEA" w14:textId="77777777" w:rsidR="00ED0DF5" w:rsidRPr="005F02AA" w:rsidRDefault="00ED0DF5" w:rsidP="00F405F8">
            <w:pPr>
              <w:rPr>
                <w:kern w:val="2"/>
                <w:lang w:eastAsia="ko-KR"/>
              </w:rPr>
            </w:pPr>
          </w:p>
        </w:tc>
        <w:tc>
          <w:tcPr>
            <w:tcW w:w="3000" w:type="dxa"/>
          </w:tcPr>
          <w:p w14:paraId="3ADAE1CC" w14:textId="77777777" w:rsidR="00ED0DF5" w:rsidRPr="005F02AA" w:rsidRDefault="00ED0DF5" w:rsidP="00ED0DF5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Consideration of the input </w:t>
            </w:r>
            <w:proofErr w:type="gramStart"/>
            <w:r w:rsidRPr="005F02AA">
              <w:rPr>
                <w:kern w:val="2"/>
                <w:lang w:eastAsia="ko-KR"/>
              </w:rPr>
              <w:t>contributions from</w:t>
            </w:r>
            <w:proofErr w:type="gramEnd"/>
            <w:r w:rsidRPr="005F02AA">
              <w:rPr>
                <w:kern w:val="2"/>
                <w:lang w:eastAsia="ko-KR"/>
              </w:rPr>
              <w:t xml:space="preserve"> APT Members</w:t>
            </w:r>
          </w:p>
          <w:p w14:paraId="7A1515D7" w14:textId="2BF96AF7" w:rsidR="00ED0DF5" w:rsidRPr="005F02AA" w:rsidRDefault="00ED0DF5" w:rsidP="00ED0DF5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Review </w:t>
            </w:r>
            <w:r w:rsidR="00517B36" w:rsidRPr="005F02AA">
              <w:rPr>
                <w:kern w:val="2"/>
                <w:lang w:eastAsia="ko-KR"/>
              </w:rPr>
              <w:t xml:space="preserve">the </w:t>
            </w:r>
            <w:r w:rsidRPr="005F02AA">
              <w:rPr>
                <w:kern w:val="2"/>
                <w:lang w:eastAsia="ko-KR"/>
              </w:rPr>
              <w:t xml:space="preserve">outcomes of the preparatory process of other regional organizations </w:t>
            </w:r>
          </w:p>
          <w:p w14:paraId="170EA157" w14:textId="2343BCB9" w:rsidR="00ED0DF5" w:rsidRPr="005F02AA" w:rsidRDefault="00ED0DF5" w:rsidP="00ED0DF5">
            <w:pPr>
              <w:widowControl w:val="0"/>
              <w:numPr>
                <w:ilvl w:val="0"/>
                <w:numId w:val="21"/>
              </w:numPr>
              <w:ind w:left="216" w:hanging="216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>Develop Preliminary APT Common Proposals for PP-2</w:t>
            </w:r>
            <w:r w:rsidR="00051A7E" w:rsidRPr="005F02AA">
              <w:rPr>
                <w:kern w:val="2"/>
                <w:lang w:eastAsia="ko-KR"/>
              </w:rPr>
              <w:t>6</w:t>
            </w:r>
            <w:r w:rsidRPr="005F02AA">
              <w:rPr>
                <w:kern w:val="2"/>
                <w:lang w:eastAsia="ko-KR"/>
              </w:rPr>
              <w:t>, if any</w:t>
            </w:r>
          </w:p>
          <w:p w14:paraId="0DF3B759" w14:textId="77777777" w:rsidR="00051A7E" w:rsidRPr="005F02AA" w:rsidRDefault="00051A7E" w:rsidP="00051A7E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>Consideration of the revised Issue Papers from the Working Groups of APT PP-26</w:t>
            </w:r>
          </w:p>
          <w:p w14:paraId="2E77A594" w14:textId="77777777" w:rsidR="006F7ECE" w:rsidRPr="005F02AA" w:rsidRDefault="006F7ECE" w:rsidP="006F7ECE">
            <w:pPr>
              <w:widowControl w:val="0"/>
              <w:numPr>
                <w:ilvl w:val="0"/>
                <w:numId w:val="21"/>
              </w:numPr>
              <w:ind w:left="216" w:hanging="216"/>
              <w:contextualSpacing/>
            </w:pPr>
            <w:r w:rsidRPr="005F02AA">
              <w:rPr>
                <w:kern w:val="2"/>
                <w:lang w:eastAsia="ko-KR"/>
              </w:rPr>
              <w:t>Develop APT contributions, if any, to 2026 Session of the Council</w:t>
            </w:r>
          </w:p>
          <w:p w14:paraId="45FBA8E7" w14:textId="07527573" w:rsidR="00F405F8" w:rsidRPr="005F02AA" w:rsidRDefault="00F405F8" w:rsidP="00F405F8">
            <w:pPr>
              <w:widowControl w:val="0"/>
              <w:ind w:left="216"/>
              <w:contextualSpacing/>
            </w:pPr>
          </w:p>
        </w:tc>
      </w:tr>
      <w:tr w:rsidR="0024730D" w:rsidRPr="005F02AA" w14:paraId="3E863AB6" w14:textId="77777777" w:rsidTr="00F405F8">
        <w:trPr>
          <w:cantSplit/>
        </w:trPr>
        <w:tc>
          <w:tcPr>
            <w:tcW w:w="810" w:type="dxa"/>
            <w:vMerge/>
            <w:vAlign w:val="center"/>
          </w:tcPr>
          <w:p w14:paraId="6A20D091" w14:textId="77777777" w:rsidR="0024730D" w:rsidRPr="005F02AA" w:rsidRDefault="0024730D" w:rsidP="00ED0DF5">
            <w:pPr>
              <w:widowControl w:val="0"/>
              <w:jc w:val="center"/>
            </w:pPr>
          </w:p>
        </w:tc>
        <w:tc>
          <w:tcPr>
            <w:tcW w:w="2520" w:type="dxa"/>
          </w:tcPr>
          <w:p w14:paraId="07EE293D" w14:textId="339DA516" w:rsidR="0024730D" w:rsidRPr="005F02AA" w:rsidRDefault="0024730D" w:rsidP="00F405F8">
            <w:r w:rsidRPr="005F02AA">
              <w:t>27 April 2026 (TBD) Geneva, Switzerland</w:t>
            </w:r>
          </w:p>
        </w:tc>
        <w:tc>
          <w:tcPr>
            <w:tcW w:w="1980" w:type="dxa"/>
          </w:tcPr>
          <w:p w14:paraId="56B0C57A" w14:textId="77777777" w:rsidR="0024730D" w:rsidRPr="005F02AA" w:rsidRDefault="0024730D" w:rsidP="00F405F8">
            <w:pPr>
              <w:widowControl w:val="0"/>
            </w:pPr>
          </w:p>
        </w:tc>
        <w:tc>
          <w:tcPr>
            <w:tcW w:w="1948" w:type="dxa"/>
          </w:tcPr>
          <w:p w14:paraId="3A25371C" w14:textId="77777777" w:rsidR="0024730D" w:rsidRPr="005F02AA" w:rsidRDefault="0024730D" w:rsidP="00F405F8">
            <w:pPr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>Joint meeting of CWG-SFP and CWG-FHR</w:t>
            </w:r>
          </w:p>
          <w:p w14:paraId="5694BBA0" w14:textId="4B4D0555" w:rsidR="00F405F8" w:rsidRPr="005F02AA" w:rsidRDefault="00F405F8" w:rsidP="00F405F8">
            <w:pPr>
              <w:rPr>
                <w:kern w:val="2"/>
                <w:lang w:eastAsia="ko-KR"/>
              </w:rPr>
            </w:pPr>
          </w:p>
        </w:tc>
        <w:tc>
          <w:tcPr>
            <w:tcW w:w="3000" w:type="dxa"/>
          </w:tcPr>
          <w:p w14:paraId="22EECEF4" w14:textId="46E6BFF5" w:rsidR="0024730D" w:rsidRPr="005F02AA" w:rsidRDefault="0024730D" w:rsidP="00ED0DF5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proofErr w:type="gramStart"/>
            <w:r w:rsidRPr="005F02AA">
              <w:rPr>
                <w:kern w:val="2"/>
                <w:lang w:eastAsia="ko-KR"/>
              </w:rPr>
              <w:t>Follow up</w:t>
            </w:r>
            <w:proofErr w:type="gramEnd"/>
            <w:r w:rsidRPr="005F02AA">
              <w:rPr>
                <w:kern w:val="2"/>
                <w:lang w:eastAsia="ko-KR"/>
              </w:rPr>
              <w:t xml:space="preserve"> the outcomes</w:t>
            </w:r>
          </w:p>
        </w:tc>
      </w:tr>
      <w:tr w:rsidR="00ED0DF5" w:rsidRPr="005F02AA" w14:paraId="66BD8446" w14:textId="77777777" w:rsidTr="00F405F8">
        <w:trPr>
          <w:cantSplit/>
          <w:trHeight w:val="565"/>
        </w:trPr>
        <w:tc>
          <w:tcPr>
            <w:tcW w:w="810" w:type="dxa"/>
            <w:vMerge/>
            <w:vAlign w:val="center"/>
          </w:tcPr>
          <w:p w14:paraId="06E38D64" w14:textId="77777777" w:rsidR="00ED0DF5" w:rsidRPr="005F02AA" w:rsidRDefault="00ED0DF5" w:rsidP="00ED0DF5">
            <w:pPr>
              <w:widowControl w:val="0"/>
              <w:jc w:val="center"/>
            </w:pPr>
          </w:p>
        </w:tc>
        <w:tc>
          <w:tcPr>
            <w:tcW w:w="2520" w:type="dxa"/>
          </w:tcPr>
          <w:p w14:paraId="50881A36" w14:textId="77777777" w:rsidR="00ED0DF5" w:rsidRPr="005F02AA" w:rsidRDefault="00ED0DF5" w:rsidP="00F405F8">
            <w:r w:rsidRPr="005F02AA">
              <w:t>28 April–8 May 2026 Geneva, Switzerland</w:t>
            </w:r>
          </w:p>
          <w:p w14:paraId="62B3E2F5" w14:textId="41D31A21" w:rsidR="00F405F8" w:rsidRPr="005F02AA" w:rsidRDefault="00F405F8" w:rsidP="00F405F8"/>
        </w:tc>
        <w:tc>
          <w:tcPr>
            <w:tcW w:w="1980" w:type="dxa"/>
          </w:tcPr>
          <w:p w14:paraId="2A16CE19" w14:textId="77777777" w:rsidR="00ED0DF5" w:rsidRPr="005F02AA" w:rsidRDefault="00ED0DF5" w:rsidP="00F405F8">
            <w:pPr>
              <w:widowControl w:val="0"/>
            </w:pPr>
          </w:p>
        </w:tc>
        <w:tc>
          <w:tcPr>
            <w:tcW w:w="1948" w:type="dxa"/>
          </w:tcPr>
          <w:p w14:paraId="47ED6541" w14:textId="24EA3D2A" w:rsidR="00ED0DF5" w:rsidRPr="005F02AA" w:rsidRDefault="00ED0DF5" w:rsidP="00F405F8">
            <w:r w:rsidRPr="005F02AA">
              <w:t>2026 Session of the Council</w:t>
            </w:r>
          </w:p>
        </w:tc>
        <w:tc>
          <w:tcPr>
            <w:tcW w:w="3000" w:type="dxa"/>
          </w:tcPr>
          <w:p w14:paraId="79525616" w14:textId="3FE99C91" w:rsidR="00ED0DF5" w:rsidRPr="005F02AA" w:rsidRDefault="00ED0DF5" w:rsidP="2644763B">
            <w:pPr>
              <w:widowControl w:val="0"/>
              <w:numPr>
                <w:ilvl w:val="0"/>
                <w:numId w:val="21"/>
              </w:numPr>
              <w:ind w:left="216" w:hanging="216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Follow up the outcomes </w:t>
            </w:r>
          </w:p>
        </w:tc>
      </w:tr>
      <w:tr w:rsidR="2644763B" w:rsidRPr="005F02AA" w14:paraId="7941DF8E" w14:textId="77777777" w:rsidTr="00F405F8">
        <w:trPr>
          <w:cantSplit/>
          <w:trHeight w:val="1087"/>
        </w:trPr>
        <w:tc>
          <w:tcPr>
            <w:tcW w:w="810" w:type="dxa"/>
            <w:vMerge/>
          </w:tcPr>
          <w:p w14:paraId="2E3E796C" w14:textId="77777777" w:rsidR="006A0CD3" w:rsidRPr="005F02AA" w:rsidRDefault="006A0CD3"/>
        </w:tc>
        <w:tc>
          <w:tcPr>
            <w:tcW w:w="2520" w:type="dxa"/>
          </w:tcPr>
          <w:p w14:paraId="5DE61B15" w14:textId="77777777" w:rsidR="00252301" w:rsidRPr="005F02AA" w:rsidRDefault="58C50059" w:rsidP="00F405F8">
            <w:r w:rsidRPr="005F02AA">
              <w:t>30 April 2026</w:t>
            </w:r>
          </w:p>
          <w:p w14:paraId="3D6E8448" w14:textId="2C9EA9D5" w:rsidR="58C50059" w:rsidRPr="005F02AA" w:rsidRDefault="58C50059" w:rsidP="00F405F8">
            <w:pPr>
              <w:rPr>
                <w:rFonts w:eastAsia="Times New Roman"/>
              </w:rPr>
            </w:pPr>
            <w:r w:rsidRPr="005F02AA">
              <w:t>Geneva Switzerland</w:t>
            </w:r>
          </w:p>
        </w:tc>
        <w:tc>
          <w:tcPr>
            <w:tcW w:w="1980" w:type="dxa"/>
          </w:tcPr>
          <w:p w14:paraId="44A7577C" w14:textId="1A184173" w:rsidR="2644763B" w:rsidRPr="005F02AA" w:rsidRDefault="2644763B" w:rsidP="00F405F8"/>
        </w:tc>
        <w:tc>
          <w:tcPr>
            <w:tcW w:w="1948" w:type="dxa"/>
          </w:tcPr>
          <w:p w14:paraId="2B883A6A" w14:textId="77777777" w:rsidR="58C50059" w:rsidRPr="005F02AA" w:rsidRDefault="58C50059" w:rsidP="00F405F8">
            <w:r w:rsidRPr="005F02AA">
              <w:t>Second Informal Inter-Regional Preparatory Meeting for PP-26</w:t>
            </w:r>
          </w:p>
          <w:p w14:paraId="56A01527" w14:textId="524AFA5B" w:rsidR="00F405F8" w:rsidRPr="005F02AA" w:rsidRDefault="00F405F8" w:rsidP="00F405F8"/>
        </w:tc>
        <w:tc>
          <w:tcPr>
            <w:tcW w:w="3000" w:type="dxa"/>
          </w:tcPr>
          <w:p w14:paraId="41C4E557" w14:textId="228AEA09" w:rsidR="58C50059" w:rsidRPr="005F02AA" w:rsidRDefault="58C50059" w:rsidP="00D708D5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>Provide APT’s updates</w:t>
            </w:r>
          </w:p>
          <w:p w14:paraId="5A5AFA21" w14:textId="3A6B2BD6" w:rsidR="58C50059" w:rsidRPr="005F02AA" w:rsidRDefault="58C50059" w:rsidP="00D708D5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lang w:eastAsia="ko-KR"/>
              </w:rPr>
            </w:pPr>
            <w:r w:rsidRPr="005F02AA">
              <w:rPr>
                <w:kern w:val="2"/>
                <w:lang w:eastAsia="ko-KR"/>
              </w:rPr>
              <w:t>Follow the updates from ITU and other regions</w:t>
            </w:r>
          </w:p>
        </w:tc>
      </w:tr>
      <w:tr w:rsidR="00517B36" w:rsidRPr="005F02AA" w14:paraId="159761FD" w14:textId="77777777" w:rsidTr="00F405F8">
        <w:trPr>
          <w:cantSplit/>
          <w:trHeight w:val="538"/>
        </w:trPr>
        <w:tc>
          <w:tcPr>
            <w:tcW w:w="810" w:type="dxa"/>
            <w:vMerge/>
            <w:vAlign w:val="center"/>
          </w:tcPr>
          <w:p w14:paraId="08C204E5" w14:textId="77777777" w:rsidR="00517B36" w:rsidRPr="005F02AA" w:rsidRDefault="00517B36" w:rsidP="00ED0DF5">
            <w:pPr>
              <w:widowControl w:val="0"/>
              <w:jc w:val="center"/>
            </w:pPr>
          </w:p>
        </w:tc>
        <w:tc>
          <w:tcPr>
            <w:tcW w:w="2520" w:type="dxa"/>
          </w:tcPr>
          <w:p w14:paraId="4CE865FF" w14:textId="77777777" w:rsidR="00BC0563" w:rsidRPr="005F02AA" w:rsidRDefault="00F56CE5" w:rsidP="00F405F8">
            <w:r w:rsidRPr="005F02AA">
              <w:t>8</w:t>
            </w:r>
            <w:r w:rsidR="00583660" w:rsidRPr="005F02AA">
              <w:t xml:space="preserve">–11 </w:t>
            </w:r>
            <w:r w:rsidR="00517B36" w:rsidRPr="005F02AA">
              <w:t>June 2026</w:t>
            </w:r>
          </w:p>
          <w:p w14:paraId="3FB2B893" w14:textId="77777777" w:rsidR="00517B36" w:rsidRPr="005F02AA" w:rsidRDefault="00583660" w:rsidP="00F405F8">
            <w:r w:rsidRPr="005F02AA">
              <w:t xml:space="preserve">Nassau, </w:t>
            </w:r>
            <w:r w:rsidR="00517B36" w:rsidRPr="005F02AA">
              <w:t>Bahamas</w:t>
            </w:r>
          </w:p>
          <w:p w14:paraId="164271B4" w14:textId="4B81C827" w:rsidR="00F405F8" w:rsidRPr="005F02AA" w:rsidRDefault="00F405F8" w:rsidP="00F405F8"/>
        </w:tc>
        <w:tc>
          <w:tcPr>
            <w:tcW w:w="1980" w:type="dxa"/>
          </w:tcPr>
          <w:p w14:paraId="0E10B5D3" w14:textId="77777777" w:rsidR="00517B36" w:rsidRPr="005F02AA" w:rsidRDefault="00517B36" w:rsidP="00F405F8">
            <w:pPr>
              <w:widowControl w:val="0"/>
            </w:pPr>
          </w:p>
        </w:tc>
        <w:tc>
          <w:tcPr>
            <w:tcW w:w="1948" w:type="dxa"/>
          </w:tcPr>
          <w:p w14:paraId="321C124E" w14:textId="0675880E" w:rsidR="00517B36" w:rsidRPr="005F02AA" w:rsidRDefault="00517B36" w:rsidP="00F405F8">
            <w:r w:rsidRPr="005F02AA">
              <w:t>WTPF-26</w:t>
            </w:r>
          </w:p>
        </w:tc>
        <w:tc>
          <w:tcPr>
            <w:tcW w:w="3000" w:type="dxa"/>
          </w:tcPr>
          <w:p w14:paraId="79F70C14" w14:textId="241A4FCC" w:rsidR="00517B36" w:rsidRPr="005F02AA" w:rsidRDefault="00517B36" w:rsidP="2644763B">
            <w:pPr>
              <w:widowControl w:val="0"/>
              <w:numPr>
                <w:ilvl w:val="0"/>
                <w:numId w:val="21"/>
              </w:numPr>
              <w:ind w:left="216" w:hanging="216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Follow up the outcomes </w:t>
            </w:r>
          </w:p>
        </w:tc>
      </w:tr>
      <w:tr w:rsidR="19B5BB72" w:rsidRPr="005F02AA" w14:paraId="3C5F0A27" w14:textId="77777777" w:rsidTr="00F405F8">
        <w:trPr>
          <w:cantSplit/>
          <w:trHeight w:val="1087"/>
        </w:trPr>
        <w:tc>
          <w:tcPr>
            <w:tcW w:w="810" w:type="dxa"/>
            <w:vMerge/>
          </w:tcPr>
          <w:p w14:paraId="5B21A68B" w14:textId="77777777" w:rsidR="006A0CD3" w:rsidRPr="005F02AA" w:rsidRDefault="006A0CD3"/>
        </w:tc>
        <w:tc>
          <w:tcPr>
            <w:tcW w:w="2520" w:type="dxa"/>
          </w:tcPr>
          <w:p w14:paraId="1BD15FC0" w14:textId="77777777" w:rsidR="00252301" w:rsidRPr="005F02AA" w:rsidRDefault="4AFC8A6A" w:rsidP="00F405F8">
            <w:r w:rsidRPr="005F02AA">
              <w:t>10 June 2026</w:t>
            </w:r>
          </w:p>
          <w:p w14:paraId="3732726D" w14:textId="4C4F5DE1" w:rsidR="4AFC8A6A" w:rsidRPr="005F02AA" w:rsidRDefault="4AFC8A6A" w:rsidP="00F405F8">
            <w:pPr>
              <w:rPr>
                <w:rFonts w:eastAsia="Times New Roman"/>
              </w:rPr>
            </w:pPr>
            <w:r w:rsidRPr="005F02AA">
              <w:t>Nassau, Bahamas</w:t>
            </w:r>
          </w:p>
        </w:tc>
        <w:tc>
          <w:tcPr>
            <w:tcW w:w="1980" w:type="dxa"/>
          </w:tcPr>
          <w:p w14:paraId="049E51A7" w14:textId="2F1E5EC8" w:rsidR="19B5BB72" w:rsidRPr="005F02AA" w:rsidRDefault="19B5BB72" w:rsidP="00F405F8"/>
        </w:tc>
        <w:tc>
          <w:tcPr>
            <w:tcW w:w="1948" w:type="dxa"/>
          </w:tcPr>
          <w:p w14:paraId="5E4FF3DA" w14:textId="77777777" w:rsidR="19B5BB72" w:rsidRPr="005F02AA" w:rsidRDefault="4AFC8A6A" w:rsidP="00F405F8">
            <w:r w:rsidRPr="005F02AA">
              <w:t>Third Informal Inter-Regional Preparatory Meeting for PP-26</w:t>
            </w:r>
          </w:p>
          <w:p w14:paraId="32812BB9" w14:textId="1AC8D1A8" w:rsidR="00F405F8" w:rsidRPr="005F02AA" w:rsidRDefault="00F405F8" w:rsidP="00F405F8"/>
        </w:tc>
        <w:tc>
          <w:tcPr>
            <w:tcW w:w="3000" w:type="dxa"/>
          </w:tcPr>
          <w:p w14:paraId="66204743" w14:textId="0B3A40B1" w:rsidR="4AFC8A6A" w:rsidRPr="005F02AA" w:rsidRDefault="4AFC8A6A" w:rsidP="00D708D5">
            <w:pPr>
              <w:widowControl w:val="0"/>
              <w:numPr>
                <w:ilvl w:val="0"/>
                <w:numId w:val="21"/>
              </w:numPr>
              <w:ind w:left="216" w:hanging="216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>Provide APT’s updates</w:t>
            </w:r>
          </w:p>
          <w:p w14:paraId="610C118D" w14:textId="5BC8E618" w:rsidR="4AFC8A6A" w:rsidRPr="005F02AA" w:rsidRDefault="4AFC8A6A" w:rsidP="00D708D5">
            <w:pPr>
              <w:widowControl w:val="0"/>
              <w:numPr>
                <w:ilvl w:val="0"/>
                <w:numId w:val="21"/>
              </w:numPr>
              <w:ind w:left="216" w:hanging="216"/>
              <w:contextualSpacing/>
              <w:rPr>
                <w:lang w:eastAsia="ko-KR"/>
              </w:rPr>
            </w:pPr>
            <w:r w:rsidRPr="005F02AA">
              <w:rPr>
                <w:kern w:val="2"/>
                <w:lang w:eastAsia="ko-KR"/>
              </w:rPr>
              <w:t>Follow the updates from ITU and other regions</w:t>
            </w:r>
          </w:p>
        </w:tc>
      </w:tr>
      <w:tr w:rsidR="00ED0DF5" w:rsidRPr="005F02AA" w14:paraId="14F147B6" w14:textId="77777777" w:rsidTr="00F405F8">
        <w:trPr>
          <w:cantSplit/>
        </w:trPr>
        <w:tc>
          <w:tcPr>
            <w:tcW w:w="810" w:type="dxa"/>
            <w:vMerge/>
          </w:tcPr>
          <w:p w14:paraId="3997E4DC" w14:textId="77777777" w:rsidR="00ED0DF5" w:rsidRPr="005F02AA" w:rsidRDefault="00ED0DF5" w:rsidP="00ED0DF5">
            <w:pPr>
              <w:widowControl w:val="0"/>
              <w:jc w:val="both"/>
            </w:pPr>
          </w:p>
        </w:tc>
        <w:tc>
          <w:tcPr>
            <w:tcW w:w="2520" w:type="dxa"/>
          </w:tcPr>
          <w:p w14:paraId="06707FC9" w14:textId="7AEF0789" w:rsidR="0036205E" w:rsidRPr="005F02AA" w:rsidRDefault="0ED630FC" w:rsidP="00F405F8">
            <w:r w:rsidRPr="005F02AA">
              <w:t>15–19 June 2026</w:t>
            </w:r>
          </w:p>
          <w:p w14:paraId="09A024AD" w14:textId="77777777" w:rsidR="00ED0DF5" w:rsidRPr="005F02AA" w:rsidRDefault="0ED630FC" w:rsidP="00F405F8">
            <w:r w:rsidRPr="005F02AA">
              <w:t>(5 working days)</w:t>
            </w:r>
          </w:p>
          <w:p w14:paraId="1333AB15" w14:textId="04EE0D96" w:rsidR="0036205E" w:rsidRPr="005F02AA" w:rsidRDefault="00583660" w:rsidP="00F405F8">
            <w:pPr>
              <w:rPr>
                <w:b/>
                <w:bCs/>
              </w:rPr>
            </w:pPr>
            <w:r w:rsidRPr="005F02AA">
              <w:rPr>
                <w:b/>
                <w:bCs/>
              </w:rPr>
              <w:t xml:space="preserve">Kuala Lumpur, </w:t>
            </w:r>
            <w:r w:rsidR="0036205E" w:rsidRPr="005F02AA">
              <w:rPr>
                <w:b/>
                <w:bCs/>
              </w:rPr>
              <w:t>Malaysia</w:t>
            </w:r>
          </w:p>
        </w:tc>
        <w:tc>
          <w:tcPr>
            <w:tcW w:w="1980" w:type="dxa"/>
          </w:tcPr>
          <w:p w14:paraId="40371254" w14:textId="14B4BF1C" w:rsidR="00ED0DF5" w:rsidRPr="005F02AA" w:rsidRDefault="00A065B9" w:rsidP="00F405F8">
            <w:pPr>
              <w:widowControl w:val="0"/>
              <w:rPr>
                <w:kern w:val="2"/>
                <w:lang w:eastAsia="ko-KR"/>
              </w:rPr>
            </w:pPr>
            <w:r w:rsidRPr="005F02AA">
              <w:t>4th</w:t>
            </w:r>
            <w:r w:rsidR="00ED0DF5" w:rsidRPr="005F02AA">
              <w:t xml:space="preserve"> Meeting of the APT Preparatory Group for PP-2</w:t>
            </w:r>
            <w:r w:rsidRPr="005F02AA">
              <w:t>6</w:t>
            </w:r>
            <w:r w:rsidR="00ED0DF5" w:rsidRPr="005F02AA">
              <w:t xml:space="preserve"> </w:t>
            </w:r>
            <w:r w:rsidR="00ED0DF5" w:rsidRPr="005F02AA">
              <w:rPr>
                <w:b/>
              </w:rPr>
              <w:t>(APT PP2</w:t>
            </w:r>
            <w:r w:rsidRPr="005F02AA">
              <w:rPr>
                <w:b/>
              </w:rPr>
              <w:t>6</w:t>
            </w:r>
            <w:r w:rsidR="00ED0DF5" w:rsidRPr="005F02AA">
              <w:rPr>
                <w:b/>
              </w:rPr>
              <w:t>-</w:t>
            </w:r>
            <w:r w:rsidRPr="005F02AA">
              <w:rPr>
                <w:b/>
              </w:rPr>
              <w:t>4</w:t>
            </w:r>
            <w:r w:rsidR="00ED0DF5" w:rsidRPr="005F02AA">
              <w:rPr>
                <w:b/>
              </w:rPr>
              <w:t>)</w:t>
            </w:r>
          </w:p>
        </w:tc>
        <w:tc>
          <w:tcPr>
            <w:tcW w:w="1948" w:type="dxa"/>
          </w:tcPr>
          <w:p w14:paraId="1BC70838" w14:textId="77777777" w:rsidR="00ED0DF5" w:rsidRPr="005F02AA" w:rsidRDefault="00ED0DF5" w:rsidP="00F405F8">
            <w:pPr>
              <w:rPr>
                <w:b/>
                <w:bCs/>
              </w:rPr>
            </w:pPr>
          </w:p>
        </w:tc>
        <w:tc>
          <w:tcPr>
            <w:tcW w:w="3000" w:type="dxa"/>
          </w:tcPr>
          <w:p w14:paraId="53CE2CE3" w14:textId="77777777" w:rsidR="00ED0DF5" w:rsidRPr="005F02AA" w:rsidRDefault="00ED0DF5" w:rsidP="00ED0DF5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Consideration of the input </w:t>
            </w:r>
            <w:proofErr w:type="gramStart"/>
            <w:r w:rsidRPr="005F02AA">
              <w:rPr>
                <w:kern w:val="2"/>
                <w:lang w:eastAsia="ko-KR"/>
              </w:rPr>
              <w:t>contributions from</w:t>
            </w:r>
            <w:proofErr w:type="gramEnd"/>
            <w:r w:rsidRPr="005F02AA">
              <w:rPr>
                <w:kern w:val="2"/>
                <w:lang w:eastAsia="ko-KR"/>
              </w:rPr>
              <w:t xml:space="preserve"> APT Members</w:t>
            </w:r>
          </w:p>
          <w:p w14:paraId="279CF342" w14:textId="77777777" w:rsidR="00ED0DF5" w:rsidRPr="005F02AA" w:rsidRDefault="00ED0DF5" w:rsidP="00ED0DF5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Review outcomes of the preparatory process of other regional organizations </w:t>
            </w:r>
          </w:p>
          <w:p w14:paraId="043F71FC" w14:textId="77777777" w:rsidR="00ED0DF5" w:rsidRPr="005F02AA" w:rsidRDefault="00ED0DF5" w:rsidP="00ED0DF5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>Develop Preliminary APT Common Proposals for PP-2</w:t>
            </w:r>
            <w:r w:rsidR="00A065B9" w:rsidRPr="005F02AA">
              <w:rPr>
                <w:kern w:val="2"/>
                <w:lang w:eastAsia="ko-KR"/>
              </w:rPr>
              <w:t>6</w:t>
            </w:r>
            <w:r w:rsidRPr="005F02AA">
              <w:rPr>
                <w:kern w:val="2"/>
                <w:lang w:eastAsia="ko-KR"/>
              </w:rPr>
              <w:t>, if any</w:t>
            </w:r>
          </w:p>
          <w:p w14:paraId="110487C6" w14:textId="77777777" w:rsidR="009651F9" w:rsidRPr="005F02AA" w:rsidRDefault="009651F9" w:rsidP="009651F9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>Consideration of the revised Issue Papers from the Working Groups of APT PP-26</w:t>
            </w:r>
          </w:p>
          <w:p w14:paraId="2A1CAE58" w14:textId="04A6C37D" w:rsidR="009651F9" w:rsidRPr="005F02AA" w:rsidRDefault="009651F9" w:rsidP="009651F9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proofErr w:type="gramStart"/>
            <w:r w:rsidRPr="005F02AA">
              <w:rPr>
                <w:kern w:val="2"/>
                <w:lang w:eastAsia="ko-KR"/>
              </w:rPr>
              <w:t>Review</w:t>
            </w:r>
            <w:proofErr w:type="gramEnd"/>
            <w:r w:rsidRPr="005F02AA">
              <w:rPr>
                <w:kern w:val="2"/>
                <w:lang w:eastAsia="ko-KR"/>
              </w:rPr>
              <w:t xml:space="preserve"> </w:t>
            </w:r>
            <w:r w:rsidR="00517B36" w:rsidRPr="005F02AA">
              <w:rPr>
                <w:kern w:val="2"/>
                <w:lang w:eastAsia="ko-KR"/>
              </w:rPr>
              <w:t xml:space="preserve">the </w:t>
            </w:r>
            <w:r w:rsidRPr="005F02AA">
              <w:rPr>
                <w:kern w:val="2"/>
                <w:lang w:eastAsia="ko-KR"/>
              </w:rPr>
              <w:t>outcomes of Council 2026</w:t>
            </w:r>
          </w:p>
          <w:p w14:paraId="6D6574A3" w14:textId="50DA5010" w:rsidR="00517B36" w:rsidRPr="005F02AA" w:rsidRDefault="00517B36" w:rsidP="1B1678BE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proofErr w:type="gramStart"/>
            <w:r w:rsidRPr="005F02AA">
              <w:rPr>
                <w:kern w:val="2"/>
                <w:lang w:eastAsia="ko-KR"/>
              </w:rPr>
              <w:t>Review</w:t>
            </w:r>
            <w:proofErr w:type="gramEnd"/>
            <w:r w:rsidRPr="005F02AA">
              <w:rPr>
                <w:kern w:val="2"/>
                <w:lang w:eastAsia="ko-KR"/>
              </w:rPr>
              <w:t xml:space="preserve"> the outcomes of WTPF-26</w:t>
            </w:r>
          </w:p>
          <w:p w14:paraId="20FA5379" w14:textId="77777777" w:rsidR="00517B36" w:rsidRPr="005F02AA" w:rsidRDefault="201FA6A5" w:rsidP="1B1678BE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lang w:eastAsia="ko-KR"/>
              </w:rPr>
              <w:t xml:space="preserve">Special </w:t>
            </w:r>
            <w:r w:rsidR="0DCCC72C" w:rsidRPr="005F02AA">
              <w:rPr>
                <w:lang w:eastAsia="ko-KR"/>
              </w:rPr>
              <w:t>s</w:t>
            </w:r>
            <w:r w:rsidRPr="005F02AA">
              <w:rPr>
                <w:lang w:eastAsia="ko-KR"/>
              </w:rPr>
              <w:t>essions for the ITU PP-26 Election Campaign</w:t>
            </w:r>
          </w:p>
          <w:p w14:paraId="4B2CE8F1" w14:textId="3D7C495B" w:rsidR="00F405F8" w:rsidRPr="005F02AA" w:rsidRDefault="00F405F8" w:rsidP="00F405F8">
            <w:pPr>
              <w:widowControl w:val="0"/>
              <w:ind w:left="222"/>
              <w:contextualSpacing/>
              <w:rPr>
                <w:kern w:val="2"/>
                <w:lang w:eastAsia="ko-KR"/>
              </w:rPr>
            </w:pPr>
          </w:p>
        </w:tc>
      </w:tr>
      <w:tr w:rsidR="00E04911" w:rsidRPr="005F02AA" w14:paraId="0947834A" w14:textId="77777777" w:rsidTr="00F405F8">
        <w:trPr>
          <w:cantSplit/>
          <w:trHeight w:val="1159"/>
        </w:trPr>
        <w:tc>
          <w:tcPr>
            <w:tcW w:w="810" w:type="dxa"/>
            <w:vMerge/>
          </w:tcPr>
          <w:p w14:paraId="52A183B5" w14:textId="77777777" w:rsidR="00E04911" w:rsidRPr="005F02AA" w:rsidRDefault="00E04911" w:rsidP="00ED0DF5">
            <w:pPr>
              <w:widowControl w:val="0"/>
              <w:jc w:val="both"/>
            </w:pPr>
          </w:p>
        </w:tc>
        <w:tc>
          <w:tcPr>
            <w:tcW w:w="2520" w:type="dxa"/>
          </w:tcPr>
          <w:p w14:paraId="3460AE15" w14:textId="7C03335E" w:rsidR="00BC0563" w:rsidRPr="005F02AA" w:rsidRDefault="00FB4B80" w:rsidP="00F405F8">
            <w:r w:rsidRPr="005F02AA">
              <w:t>6–10 July 2026</w:t>
            </w:r>
          </w:p>
          <w:p w14:paraId="19469A09" w14:textId="6036E0F3" w:rsidR="00E04911" w:rsidRPr="005F02AA" w:rsidRDefault="00FB4B80" w:rsidP="00F405F8">
            <w:r w:rsidRPr="005F02AA">
              <w:t>Geneva, Switzerland</w:t>
            </w:r>
          </w:p>
        </w:tc>
        <w:tc>
          <w:tcPr>
            <w:tcW w:w="1980" w:type="dxa"/>
          </w:tcPr>
          <w:p w14:paraId="44901898" w14:textId="77777777" w:rsidR="00E04911" w:rsidRPr="005F02AA" w:rsidRDefault="00E04911" w:rsidP="00F405F8">
            <w:pPr>
              <w:widowControl w:val="0"/>
            </w:pPr>
          </w:p>
        </w:tc>
        <w:tc>
          <w:tcPr>
            <w:tcW w:w="1948" w:type="dxa"/>
          </w:tcPr>
          <w:p w14:paraId="670C6A70" w14:textId="29444789" w:rsidR="00E04911" w:rsidRPr="005F02AA" w:rsidRDefault="00E04911" w:rsidP="00F405F8">
            <w:pPr>
              <w:rPr>
                <w:b/>
                <w:bCs/>
              </w:rPr>
            </w:pPr>
            <w:r w:rsidRPr="005F02AA">
              <w:t>WSIS 2026</w:t>
            </w:r>
          </w:p>
        </w:tc>
        <w:tc>
          <w:tcPr>
            <w:tcW w:w="3000" w:type="dxa"/>
          </w:tcPr>
          <w:p w14:paraId="625C481E" w14:textId="20741835" w:rsidR="00E04911" w:rsidRPr="005F02AA" w:rsidRDefault="00E04911" w:rsidP="00ED0DF5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Follow up the outcomes </w:t>
            </w:r>
          </w:p>
        </w:tc>
      </w:tr>
      <w:tr w:rsidR="00ED0DF5" w:rsidRPr="005F02AA" w14:paraId="028D942F" w14:textId="77777777" w:rsidTr="00F405F8">
        <w:trPr>
          <w:cantSplit/>
        </w:trPr>
        <w:tc>
          <w:tcPr>
            <w:tcW w:w="810" w:type="dxa"/>
            <w:vMerge/>
          </w:tcPr>
          <w:p w14:paraId="0758C2A6" w14:textId="77777777" w:rsidR="00ED0DF5" w:rsidRPr="005F02AA" w:rsidRDefault="00ED0DF5" w:rsidP="00ED0DF5">
            <w:pPr>
              <w:widowControl w:val="0"/>
              <w:jc w:val="both"/>
            </w:pPr>
          </w:p>
        </w:tc>
        <w:tc>
          <w:tcPr>
            <w:tcW w:w="2520" w:type="dxa"/>
          </w:tcPr>
          <w:p w14:paraId="67B441B3" w14:textId="249F9A92" w:rsidR="0036205E" w:rsidRPr="005F02AA" w:rsidRDefault="5B68C041" w:rsidP="00F405F8">
            <w:bookmarkStart w:id="3" w:name="_Hlk75427787"/>
            <w:r w:rsidRPr="005F02AA">
              <w:t>24–28 August 2026</w:t>
            </w:r>
            <w:r w:rsidR="000D321F" w:rsidRPr="005F02AA">
              <w:t xml:space="preserve"> </w:t>
            </w:r>
          </w:p>
          <w:p w14:paraId="73301040" w14:textId="273EF114" w:rsidR="00ED0DF5" w:rsidRPr="005F02AA" w:rsidRDefault="40A48105" w:rsidP="00F405F8">
            <w:r w:rsidRPr="005F02AA">
              <w:t>(5 working days)</w:t>
            </w:r>
            <w:bookmarkEnd w:id="3"/>
            <w:r w:rsidR="000D321F" w:rsidRPr="005F02AA">
              <w:t xml:space="preserve"> </w:t>
            </w:r>
            <w:r w:rsidR="00583660" w:rsidRPr="005F02AA">
              <w:rPr>
                <w:b/>
                <w:bCs/>
              </w:rPr>
              <w:t>Brisbane,</w:t>
            </w:r>
            <w:r w:rsidR="00583660" w:rsidRPr="005F02AA">
              <w:t xml:space="preserve"> </w:t>
            </w:r>
            <w:r w:rsidR="000D321F" w:rsidRPr="005F02AA">
              <w:rPr>
                <w:b/>
                <w:bCs/>
              </w:rPr>
              <w:t>Australia</w:t>
            </w:r>
          </w:p>
        </w:tc>
        <w:tc>
          <w:tcPr>
            <w:tcW w:w="1980" w:type="dxa"/>
          </w:tcPr>
          <w:p w14:paraId="15EC5F10" w14:textId="69EF43C2" w:rsidR="00ED0DF5" w:rsidRPr="005F02AA" w:rsidRDefault="00FB2DE4" w:rsidP="00F405F8">
            <w:pPr>
              <w:widowControl w:val="0"/>
            </w:pPr>
            <w:r w:rsidRPr="005F02AA">
              <w:t>5</w:t>
            </w:r>
            <w:r w:rsidR="00ED0DF5" w:rsidRPr="005F02AA">
              <w:t>th Meeting of the APT Preparatory Group for PP-2</w:t>
            </w:r>
            <w:r w:rsidRPr="005F02AA">
              <w:t>6</w:t>
            </w:r>
            <w:r w:rsidR="00ED0DF5" w:rsidRPr="005F02AA">
              <w:t xml:space="preserve"> </w:t>
            </w:r>
            <w:r w:rsidR="00ED0DF5" w:rsidRPr="005F02AA">
              <w:rPr>
                <w:b/>
              </w:rPr>
              <w:t>(APT PP2</w:t>
            </w:r>
            <w:r w:rsidRPr="005F02AA">
              <w:rPr>
                <w:b/>
              </w:rPr>
              <w:t>6</w:t>
            </w:r>
            <w:r w:rsidR="00ED0DF5" w:rsidRPr="005F02AA">
              <w:rPr>
                <w:b/>
              </w:rPr>
              <w:t>-</w:t>
            </w:r>
            <w:r w:rsidRPr="005F02AA">
              <w:rPr>
                <w:b/>
              </w:rPr>
              <w:t>5</w:t>
            </w:r>
            <w:r w:rsidR="00ED0DF5" w:rsidRPr="005F02AA">
              <w:rPr>
                <w:b/>
              </w:rPr>
              <w:t>)</w:t>
            </w:r>
          </w:p>
        </w:tc>
        <w:tc>
          <w:tcPr>
            <w:tcW w:w="1948" w:type="dxa"/>
          </w:tcPr>
          <w:p w14:paraId="2807AD60" w14:textId="77777777" w:rsidR="00ED0DF5" w:rsidRPr="005F02AA" w:rsidRDefault="00ED0DF5" w:rsidP="00F405F8">
            <w:pPr>
              <w:rPr>
                <w:b/>
                <w:bCs/>
              </w:rPr>
            </w:pPr>
          </w:p>
        </w:tc>
        <w:tc>
          <w:tcPr>
            <w:tcW w:w="3000" w:type="dxa"/>
          </w:tcPr>
          <w:p w14:paraId="4992F711" w14:textId="77777777" w:rsidR="00ED0DF5" w:rsidRPr="005F02AA" w:rsidRDefault="00ED0DF5" w:rsidP="00ED0DF5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Consideration of the input </w:t>
            </w:r>
            <w:proofErr w:type="gramStart"/>
            <w:r w:rsidRPr="005F02AA">
              <w:rPr>
                <w:kern w:val="2"/>
                <w:lang w:eastAsia="ko-KR"/>
              </w:rPr>
              <w:t>contributions from</w:t>
            </w:r>
            <w:proofErr w:type="gramEnd"/>
            <w:r w:rsidRPr="005F02AA">
              <w:rPr>
                <w:kern w:val="2"/>
                <w:lang w:eastAsia="ko-KR"/>
              </w:rPr>
              <w:t xml:space="preserve"> APT Members</w:t>
            </w:r>
          </w:p>
          <w:p w14:paraId="261D340C" w14:textId="2641C7A9" w:rsidR="00ED0DF5" w:rsidRPr="005F02AA" w:rsidRDefault="00ED0DF5" w:rsidP="00ED0DF5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Review </w:t>
            </w:r>
            <w:r w:rsidR="00517B36" w:rsidRPr="005F02AA">
              <w:rPr>
                <w:kern w:val="2"/>
                <w:lang w:eastAsia="ko-KR"/>
              </w:rPr>
              <w:t xml:space="preserve">the </w:t>
            </w:r>
            <w:r w:rsidRPr="005F02AA">
              <w:rPr>
                <w:kern w:val="2"/>
                <w:lang w:eastAsia="ko-KR"/>
              </w:rPr>
              <w:t xml:space="preserve">outcomes of the preparatory process of other regional organizations </w:t>
            </w:r>
          </w:p>
          <w:p w14:paraId="49628747" w14:textId="053A77B9" w:rsidR="00ED0DF5" w:rsidRPr="005F02AA" w:rsidRDefault="00ED0DF5" w:rsidP="19B5BB72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>Develop Preliminary APT Common Proposals for PP-2</w:t>
            </w:r>
            <w:r w:rsidR="00FB2DE4" w:rsidRPr="005F02AA">
              <w:rPr>
                <w:kern w:val="2"/>
                <w:lang w:eastAsia="ko-KR"/>
              </w:rPr>
              <w:t>6</w:t>
            </w:r>
          </w:p>
          <w:p w14:paraId="7515A42D" w14:textId="77777777" w:rsidR="00ED0DF5" w:rsidRPr="005F02AA" w:rsidRDefault="00ED0DF5" w:rsidP="1B1678BE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Develop necessary procedures and arrangements </w:t>
            </w:r>
            <w:r w:rsidRPr="005F02AA">
              <w:t xml:space="preserve">for APT coordination meetings </w:t>
            </w:r>
          </w:p>
          <w:p w14:paraId="27360FDB" w14:textId="77777777" w:rsidR="00ED0DF5" w:rsidRPr="005F02AA" w:rsidRDefault="50908722" w:rsidP="1B1678BE">
            <w:pPr>
              <w:widowControl w:val="0"/>
              <w:numPr>
                <w:ilvl w:val="0"/>
                <w:numId w:val="21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lang w:eastAsia="ko-KR"/>
              </w:rPr>
              <w:t xml:space="preserve">Special </w:t>
            </w:r>
            <w:r w:rsidR="17268249" w:rsidRPr="005F02AA">
              <w:rPr>
                <w:lang w:eastAsia="ko-KR"/>
              </w:rPr>
              <w:t>s</w:t>
            </w:r>
            <w:r w:rsidRPr="005F02AA">
              <w:rPr>
                <w:lang w:eastAsia="ko-KR"/>
              </w:rPr>
              <w:t>essions for the ITU PP-26 Election Campaign</w:t>
            </w:r>
          </w:p>
          <w:p w14:paraId="63EC7D3E" w14:textId="40DEB4CA" w:rsidR="003F7CD2" w:rsidRPr="005F02AA" w:rsidRDefault="003F7CD2" w:rsidP="003F7CD2">
            <w:pPr>
              <w:widowControl w:val="0"/>
              <w:ind w:left="222"/>
              <w:contextualSpacing/>
              <w:rPr>
                <w:kern w:val="2"/>
                <w:lang w:eastAsia="ko-KR"/>
              </w:rPr>
            </w:pPr>
          </w:p>
        </w:tc>
      </w:tr>
      <w:tr w:rsidR="525826E8" w:rsidRPr="005F02AA" w14:paraId="6C45F352" w14:textId="77777777" w:rsidTr="00F405F8">
        <w:trPr>
          <w:cantSplit/>
          <w:trHeight w:val="300"/>
        </w:trPr>
        <w:tc>
          <w:tcPr>
            <w:tcW w:w="810" w:type="dxa"/>
            <w:vMerge/>
          </w:tcPr>
          <w:p w14:paraId="2BCACA64" w14:textId="77777777" w:rsidR="00A425B9" w:rsidRPr="005F02AA" w:rsidRDefault="00A425B9"/>
        </w:tc>
        <w:tc>
          <w:tcPr>
            <w:tcW w:w="2520" w:type="dxa"/>
          </w:tcPr>
          <w:p w14:paraId="0D37618D" w14:textId="3F39DC27" w:rsidR="38334DD1" w:rsidRPr="005F02AA" w:rsidRDefault="38334DD1" w:rsidP="00F405F8">
            <w:pPr>
              <w:rPr>
                <w:spacing w:val="-2"/>
              </w:rPr>
            </w:pPr>
            <w:r w:rsidRPr="005F02AA">
              <w:rPr>
                <w:rFonts w:eastAsia="Times New Roman"/>
                <w:spacing w:val="-2"/>
              </w:rPr>
              <w:t>September-October 2026</w:t>
            </w:r>
          </w:p>
        </w:tc>
        <w:tc>
          <w:tcPr>
            <w:tcW w:w="1980" w:type="dxa"/>
          </w:tcPr>
          <w:p w14:paraId="7257663A" w14:textId="399DD150" w:rsidR="38334DD1" w:rsidRPr="005F02AA" w:rsidRDefault="38334DD1" w:rsidP="00F405F8">
            <w:r w:rsidRPr="005F02AA">
              <w:rPr>
                <w:rFonts w:eastAsia="Times New Roman"/>
              </w:rPr>
              <w:t>Process of ACPs</w:t>
            </w:r>
          </w:p>
        </w:tc>
        <w:tc>
          <w:tcPr>
            <w:tcW w:w="1948" w:type="dxa"/>
          </w:tcPr>
          <w:p w14:paraId="358C8E1B" w14:textId="162B1C7B" w:rsidR="525826E8" w:rsidRPr="005F02AA" w:rsidRDefault="525826E8" w:rsidP="00F405F8">
            <w:pPr>
              <w:rPr>
                <w:b/>
                <w:bCs/>
              </w:rPr>
            </w:pPr>
          </w:p>
        </w:tc>
        <w:tc>
          <w:tcPr>
            <w:tcW w:w="3000" w:type="dxa"/>
          </w:tcPr>
          <w:p w14:paraId="47DE6032" w14:textId="50173622" w:rsidR="38334DD1" w:rsidRPr="005F02AA" w:rsidRDefault="38334DD1" w:rsidP="00D708D5">
            <w:pPr>
              <w:numPr>
                <w:ilvl w:val="0"/>
                <w:numId w:val="21"/>
              </w:numPr>
              <w:spacing w:line="259" w:lineRule="auto"/>
              <w:ind w:left="222" w:hanging="222"/>
              <w:rPr>
                <w:lang w:eastAsia="ko-KR"/>
              </w:rPr>
            </w:pPr>
            <w:r w:rsidRPr="005F02AA">
              <w:rPr>
                <w:lang w:eastAsia="ko-KR"/>
              </w:rPr>
              <w:t>Circulation of PACPs</w:t>
            </w:r>
          </w:p>
          <w:p w14:paraId="6B167170" w14:textId="417ACD36" w:rsidR="38334DD1" w:rsidRPr="005F02AA" w:rsidRDefault="38334DD1" w:rsidP="00D708D5">
            <w:pPr>
              <w:numPr>
                <w:ilvl w:val="0"/>
                <w:numId w:val="21"/>
              </w:numPr>
              <w:spacing w:line="259" w:lineRule="auto"/>
              <w:ind w:left="222" w:hanging="222"/>
              <w:rPr>
                <w:lang w:eastAsia="ko-KR"/>
              </w:rPr>
            </w:pPr>
            <w:r w:rsidRPr="005F02AA">
              <w:rPr>
                <w:lang w:eastAsia="ko-KR"/>
              </w:rPr>
              <w:t>Finalization of ACPs</w:t>
            </w:r>
          </w:p>
          <w:p w14:paraId="20EE3687" w14:textId="77777777" w:rsidR="38334DD1" w:rsidRPr="005F02AA" w:rsidRDefault="38334DD1" w:rsidP="00D708D5">
            <w:pPr>
              <w:numPr>
                <w:ilvl w:val="0"/>
                <w:numId w:val="21"/>
              </w:numPr>
              <w:spacing w:line="259" w:lineRule="auto"/>
              <w:ind w:left="222" w:hanging="222"/>
              <w:rPr>
                <w:lang w:eastAsia="ko-KR"/>
              </w:rPr>
            </w:pPr>
            <w:r w:rsidRPr="005F02AA">
              <w:rPr>
                <w:lang w:eastAsia="ko-KR"/>
              </w:rPr>
              <w:t xml:space="preserve">Submission of ACPs to ITU PP-26 </w:t>
            </w:r>
          </w:p>
          <w:p w14:paraId="587B35CD" w14:textId="4C9BC47C" w:rsidR="003F7CD2" w:rsidRPr="005F02AA" w:rsidRDefault="003F7CD2" w:rsidP="003F7CD2">
            <w:pPr>
              <w:spacing w:line="259" w:lineRule="auto"/>
              <w:ind w:left="222"/>
              <w:rPr>
                <w:lang w:eastAsia="ko-KR"/>
              </w:rPr>
            </w:pPr>
          </w:p>
        </w:tc>
      </w:tr>
      <w:tr w:rsidR="19B5BB72" w:rsidRPr="005F02AA" w14:paraId="73C4895E" w14:textId="77777777" w:rsidTr="00F405F8">
        <w:trPr>
          <w:cantSplit/>
          <w:trHeight w:val="300"/>
        </w:trPr>
        <w:tc>
          <w:tcPr>
            <w:tcW w:w="810" w:type="dxa"/>
            <w:vMerge/>
          </w:tcPr>
          <w:p w14:paraId="0F3501D8" w14:textId="77777777" w:rsidR="006A0CD3" w:rsidRPr="005F02AA" w:rsidRDefault="006A0CD3"/>
        </w:tc>
        <w:tc>
          <w:tcPr>
            <w:tcW w:w="2520" w:type="dxa"/>
          </w:tcPr>
          <w:p w14:paraId="50D1554C" w14:textId="14D83041" w:rsidR="525242C1" w:rsidRPr="005F02AA" w:rsidRDefault="525242C1" w:rsidP="00F405F8">
            <w:pPr>
              <w:rPr>
                <w:rFonts w:eastAsia="Times New Roman"/>
              </w:rPr>
            </w:pPr>
            <w:r w:rsidRPr="005F02AA">
              <w:rPr>
                <w:rFonts w:eastAsia="Times New Roman"/>
                <w:spacing w:val="-10"/>
              </w:rPr>
              <w:t>14-15 October 202</w:t>
            </w:r>
            <w:r w:rsidR="5F0D2974" w:rsidRPr="005F02AA">
              <w:rPr>
                <w:rFonts w:eastAsia="Times New Roman"/>
                <w:spacing w:val="-10"/>
              </w:rPr>
              <w:t>6</w:t>
            </w:r>
            <w:r w:rsidR="00252301" w:rsidRPr="005F02AA">
              <w:rPr>
                <w:rFonts w:eastAsia="Times New Roman"/>
                <w:spacing w:val="-10"/>
              </w:rPr>
              <w:t xml:space="preserve"> </w:t>
            </w:r>
            <w:r w:rsidRPr="005F02AA">
              <w:rPr>
                <w:rFonts w:eastAsia="Times New Roman"/>
                <w:spacing w:val="-10"/>
              </w:rPr>
              <w:t>(TBD)</w:t>
            </w:r>
            <w:r w:rsidRPr="005F02AA">
              <w:rPr>
                <w:rFonts w:eastAsia="Times New Roman"/>
              </w:rPr>
              <w:t xml:space="preserve"> Riyadh, Saudi Arabia</w:t>
            </w:r>
          </w:p>
          <w:p w14:paraId="68C06A4B" w14:textId="6600D131" w:rsidR="19B5BB72" w:rsidRPr="005F02AA" w:rsidRDefault="19B5BB72" w:rsidP="00F405F8"/>
        </w:tc>
        <w:tc>
          <w:tcPr>
            <w:tcW w:w="1980" w:type="dxa"/>
          </w:tcPr>
          <w:p w14:paraId="6531B572" w14:textId="1D326C21" w:rsidR="19B5BB72" w:rsidRPr="005F02AA" w:rsidRDefault="19B5BB72" w:rsidP="00F405F8"/>
        </w:tc>
        <w:tc>
          <w:tcPr>
            <w:tcW w:w="1948" w:type="dxa"/>
          </w:tcPr>
          <w:p w14:paraId="6275C8CF" w14:textId="77777777" w:rsidR="525242C1" w:rsidRPr="005F02AA" w:rsidRDefault="525242C1" w:rsidP="00F405F8">
            <w:r w:rsidRPr="005F02AA">
              <w:t>Fourth Informal Inter-Regional Preparatory Meeting for PP-26</w:t>
            </w:r>
          </w:p>
          <w:p w14:paraId="33A31581" w14:textId="20056232" w:rsidR="003F7CD2" w:rsidRPr="005F02AA" w:rsidRDefault="003F7CD2" w:rsidP="00F405F8"/>
        </w:tc>
        <w:tc>
          <w:tcPr>
            <w:tcW w:w="3000" w:type="dxa"/>
          </w:tcPr>
          <w:p w14:paraId="3F50C3A9" w14:textId="1BD38384" w:rsidR="525242C1" w:rsidRPr="005F02AA" w:rsidRDefault="525242C1" w:rsidP="00D708D5">
            <w:pPr>
              <w:numPr>
                <w:ilvl w:val="0"/>
                <w:numId w:val="21"/>
              </w:numPr>
              <w:spacing w:line="259" w:lineRule="auto"/>
              <w:ind w:left="222" w:hanging="222"/>
              <w:rPr>
                <w:lang w:eastAsia="ko-KR"/>
              </w:rPr>
            </w:pPr>
            <w:r w:rsidRPr="005F02AA">
              <w:rPr>
                <w:lang w:eastAsia="ko-KR"/>
              </w:rPr>
              <w:t>Provide APT’s updates</w:t>
            </w:r>
          </w:p>
          <w:p w14:paraId="5A89CA70" w14:textId="537CC1C3" w:rsidR="525242C1" w:rsidRPr="005F02AA" w:rsidRDefault="525242C1" w:rsidP="00D708D5">
            <w:pPr>
              <w:numPr>
                <w:ilvl w:val="0"/>
                <w:numId w:val="21"/>
              </w:numPr>
              <w:spacing w:line="259" w:lineRule="auto"/>
              <w:ind w:left="222" w:hanging="222"/>
              <w:rPr>
                <w:lang w:eastAsia="ko-KR"/>
              </w:rPr>
            </w:pPr>
            <w:r w:rsidRPr="005F02AA">
              <w:rPr>
                <w:lang w:eastAsia="ko-KR"/>
              </w:rPr>
              <w:t>Follow the updates from ITU and other regions</w:t>
            </w:r>
          </w:p>
        </w:tc>
      </w:tr>
      <w:tr w:rsidR="00FB2DE4" w:rsidRPr="005F02AA" w14:paraId="228F1943" w14:textId="77777777" w:rsidTr="00F405F8">
        <w:trPr>
          <w:cantSplit/>
          <w:trHeight w:val="835"/>
        </w:trPr>
        <w:tc>
          <w:tcPr>
            <w:tcW w:w="810" w:type="dxa"/>
            <w:vMerge/>
          </w:tcPr>
          <w:p w14:paraId="73A39002" w14:textId="77777777" w:rsidR="00FB2DE4" w:rsidRPr="005F02AA" w:rsidRDefault="00FB2DE4" w:rsidP="00ED0DF5">
            <w:pPr>
              <w:widowControl w:val="0"/>
              <w:jc w:val="both"/>
            </w:pPr>
          </w:p>
        </w:tc>
        <w:tc>
          <w:tcPr>
            <w:tcW w:w="2520" w:type="dxa"/>
            <w:shd w:val="clear" w:color="auto" w:fill="FFFFFF" w:themeFill="background1"/>
          </w:tcPr>
          <w:p w14:paraId="19980103" w14:textId="77777777" w:rsidR="00BC0563" w:rsidRPr="005F02AA" w:rsidRDefault="00FB2DE4" w:rsidP="00F405F8">
            <w:r w:rsidRPr="005F02AA">
              <w:t>7 November 2026</w:t>
            </w:r>
          </w:p>
          <w:p w14:paraId="64D89609" w14:textId="3FA78B4E" w:rsidR="00FB2DE4" w:rsidRPr="005F02AA" w:rsidRDefault="00FB2DE4" w:rsidP="00F405F8">
            <w:r w:rsidRPr="005F02AA">
              <w:t>Doha, Qatar</w:t>
            </w:r>
          </w:p>
        </w:tc>
        <w:tc>
          <w:tcPr>
            <w:tcW w:w="1980" w:type="dxa"/>
            <w:shd w:val="clear" w:color="auto" w:fill="FFFFFF" w:themeFill="background1"/>
          </w:tcPr>
          <w:p w14:paraId="6400B41B" w14:textId="77777777" w:rsidR="00FB2DE4" w:rsidRPr="005F02AA" w:rsidRDefault="00FB2DE4" w:rsidP="00F405F8">
            <w:pPr>
              <w:widowControl w:val="0"/>
            </w:pPr>
          </w:p>
        </w:tc>
        <w:tc>
          <w:tcPr>
            <w:tcW w:w="1948" w:type="dxa"/>
            <w:shd w:val="clear" w:color="auto" w:fill="FFFFFF" w:themeFill="background1"/>
          </w:tcPr>
          <w:p w14:paraId="7ADDDDE9" w14:textId="77777777" w:rsidR="00FB2DE4" w:rsidRPr="005F02AA" w:rsidRDefault="00FB2DE4" w:rsidP="00F405F8">
            <w:r w:rsidRPr="005F02AA">
              <w:t>Final meeting of the 2026 session of the Council</w:t>
            </w:r>
          </w:p>
          <w:p w14:paraId="0A0A4BAD" w14:textId="142241B0" w:rsidR="003F7CD2" w:rsidRPr="005F02AA" w:rsidRDefault="003F7CD2" w:rsidP="00F405F8"/>
        </w:tc>
        <w:tc>
          <w:tcPr>
            <w:tcW w:w="3000" w:type="dxa"/>
            <w:shd w:val="clear" w:color="auto" w:fill="FFFFFF" w:themeFill="background1"/>
          </w:tcPr>
          <w:p w14:paraId="4805D37C" w14:textId="20D17BFA" w:rsidR="00FB2DE4" w:rsidRPr="005F02AA" w:rsidRDefault="00FB2DE4" w:rsidP="00ED0DF5">
            <w:pPr>
              <w:widowControl w:val="0"/>
              <w:numPr>
                <w:ilvl w:val="0"/>
                <w:numId w:val="22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Follow up the outcomes </w:t>
            </w:r>
          </w:p>
        </w:tc>
      </w:tr>
      <w:tr w:rsidR="00ED0DF5" w:rsidRPr="005F02AA" w14:paraId="10CAF6AB" w14:textId="77777777" w:rsidTr="00F405F8">
        <w:trPr>
          <w:cantSplit/>
        </w:trPr>
        <w:tc>
          <w:tcPr>
            <w:tcW w:w="810" w:type="dxa"/>
            <w:vMerge/>
          </w:tcPr>
          <w:p w14:paraId="0C7A8EB1" w14:textId="77777777" w:rsidR="00ED0DF5" w:rsidRPr="005F02AA" w:rsidRDefault="00ED0DF5" w:rsidP="00ED0DF5">
            <w:pPr>
              <w:widowControl w:val="0"/>
              <w:jc w:val="both"/>
            </w:pPr>
          </w:p>
        </w:tc>
        <w:tc>
          <w:tcPr>
            <w:tcW w:w="2520" w:type="dxa"/>
          </w:tcPr>
          <w:p w14:paraId="54C0D7F2" w14:textId="46BA9926" w:rsidR="00ED0DF5" w:rsidRPr="005F02AA" w:rsidRDefault="00ED0DF5" w:rsidP="00F405F8">
            <w:r w:rsidRPr="005F02AA">
              <w:t>9–27 November 2026 Doha, Qatar</w:t>
            </w:r>
          </w:p>
        </w:tc>
        <w:tc>
          <w:tcPr>
            <w:tcW w:w="1980" w:type="dxa"/>
          </w:tcPr>
          <w:p w14:paraId="05293FDE" w14:textId="3FE4A048" w:rsidR="00ED0DF5" w:rsidRPr="005F02AA" w:rsidRDefault="00ED0DF5" w:rsidP="00F405F8">
            <w:pPr>
              <w:widowControl w:val="0"/>
            </w:pPr>
            <w:r w:rsidRPr="005F02AA">
              <w:t>APT Coordination Meetings at PP-26</w:t>
            </w:r>
          </w:p>
        </w:tc>
        <w:tc>
          <w:tcPr>
            <w:tcW w:w="1948" w:type="dxa"/>
          </w:tcPr>
          <w:p w14:paraId="1A83CD7D" w14:textId="4A0CFA44" w:rsidR="00ED0DF5" w:rsidRPr="005F02AA" w:rsidRDefault="00ED0DF5" w:rsidP="00F405F8">
            <w:pPr>
              <w:rPr>
                <w:b/>
                <w:bCs/>
              </w:rPr>
            </w:pPr>
            <w:r w:rsidRPr="005F02AA">
              <w:rPr>
                <w:b/>
                <w:bCs/>
              </w:rPr>
              <w:t>PP-26</w:t>
            </w:r>
          </w:p>
        </w:tc>
        <w:tc>
          <w:tcPr>
            <w:tcW w:w="3000" w:type="dxa"/>
          </w:tcPr>
          <w:p w14:paraId="4D6F03D5" w14:textId="674220C8" w:rsidR="00ED0DF5" w:rsidRPr="005F02AA" w:rsidRDefault="00ED0DF5" w:rsidP="00ED0DF5">
            <w:pPr>
              <w:widowControl w:val="0"/>
              <w:numPr>
                <w:ilvl w:val="0"/>
                <w:numId w:val="22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>Ensure that the APT Common Proposals are well reflected in the proceedings of PP-26</w:t>
            </w:r>
          </w:p>
          <w:p w14:paraId="36F2F0E6" w14:textId="6B15E52E" w:rsidR="00ED0DF5" w:rsidRPr="005F02AA" w:rsidRDefault="00ED0DF5" w:rsidP="00ED0DF5">
            <w:pPr>
              <w:widowControl w:val="0"/>
              <w:numPr>
                <w:ilvl w:val="0"/>
                <w:numId w:val="22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Coordinate views with other regional organizations and take necessary actions to promote APT’s interests. </w:t>
            </w:r>
          </w:p>
          <w:p w14:paraId="3E344E72" w14:textId="77777777" w:rsidR="00ED0DF5" w:rsidRPr="005F02AA" w:rsidRDefault="00ED0DF5" w:rsidP="00ED0DF5">
            <w:pPr>
              <w:widowControl w:val="0"/>
              <w:numPr>
                <w:ilvl w:val="0"/>
                <w:numId w:val="22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r w:rsidRPr="005F02AA">
              <w:rPr>
                <w:kern w:val="2"/>
                <w:lang w:eastAsia="ko-KR"/>
              </w:rPr>
              <w:t xml:space="preserve">Follow up the outcomes </w:t>
            </w:r>
          </w:p>
          <w:p w14:paraId="21107E53" w14:textId="1F8DEDAE" w:rsidR="003F7CD2" w:rsidRPr="005F02AA" w:rsidRDefault="003F7CD2" w:rsidP="003F7CD2">
            <w:pPr>
              <w:widowControl w:val="0"/>
              <w:ind w:left="222"/>
              <w:contextualSpacing/>
              <w:rPr>
                <w:kern w:val="2"/>
                <w:lang w:eastAsia="ko-KR"/>
              </w:rPr>
            </w:pPr>
          </w:p>
        </w:tc>
      </w:tr>
      <w:tr w:rsidR="0024730D" w:rsidRPr="005F02AA" w14:paraId="0DCE051F" w14:textId="77777777" w:rsidTr="00F405F8">
        <w:trPr>
          <w:cantSplit/>
        </w:trPr>
        <w:tc>
          <w:tcPr>
            <w:tcW w:w="810" w:type="dxa"/>
          </w:tcPr>
          <w:p w14:paraId="280360CE" w14:textId="77777777" w:rsidR="0024730D" w:rsidRPr="005F02AA" w:rsidRDefault="0024730D" w:rsidP="00ED0DF5">
            <w:pPr>
              <w:widowControl w:val="0"/>
              <w:jc w:val="both"/>
            </w:pPr>
          </w:p>
        </w:tc>
        <w:tc>
          <w:tcPr>
            <w:tcW w:w="2520" w:type="dxa"/>
          </w:tcPr>
          <w:p w14:paraId="24A597ED" w14:textId="7F92176D" w:rsidR="0024730D" w:rsidRPr="005F02AA" w:rsidRDefault="0024730D" w:rsidP="00F405F8">
            <w:r w:rsidRPr="005F02AA">
              <w:t>27 November 2026 Doha, Qatar</w:t>
            </w:r>
          </w:p>
        </w:tc>
        <w:tc>
          <w:tcPr>
            <w:tcW w:w="1980" w:type="dxa"/>
          </w:tcPr>
          <w:p w14:paraId="7FC237CF" w14:textId="77777777" w:rsidR="0024730D" w:rsidRPr="005F02AA" w:rsidRDefault="0024730D" w:rsidP="00F405F8">
            <w:pPr>
              <w:widowControl w:val="0"/>
            </w:pPr>
          </w:p>
        </w:tc>
        <w:tc>
          <w:tcPr>
            <w:tcW w:w="1948" w:type="dxa"/>
          </w:tcPr>
          <w:p w14:paraId="0D70BC48" w14:textId="77777777" w:rsidR="0024730D" w:rsidRPr="005F02AA" w:rsidRDefault="00611AB5" w:rsidP="00F405F8">
            <w:r w:rsidRPr="005F02AA">
              <w:t>Extraordinary Session of the 2027 Council</w:t>
            </w:r>
          </w:p>
          <w:p w14:paraId="58E402CC" w14:textId="1101EBD5" w:rsidR="003F7CD2" w:rsidRPr="005F02AA" w:rsidRDefault="003F7CD2" w:rsidP="00F405F8"/>
        </w:tc>
        <w:tc>
          <w:tcPr>
            <w:tcW w:w="3000" w:type="dxa"/>
          </w:tcPr>
          <w:p w14:paraId="3E4C3D07" w14:textId="3094F9A0" w:rsidR="0024730D" w:rsidRPr="005F02AA" w:rsidRDefault="00611AB5" w:rsidP="00ED0DF5">
            <w:pPr>
              <w:widowControl w:val="0"/>
              <w:numPr>
                <w:ilvl w:val="0"/>
                <w:numId w:val="22"/>
              </w:numPr>
              <w:ind w:left="222" w:hanging="222"/>
              <w:contextualSpacing/>
              <w:rPr>
                <w:kern w:val="2"/>
                <w:lang w:eastAsia="ko-KR"/>
              </w:rPr>
            </w:pPr>
            <w:proofErr w:type="gramStart"/>
            <w:r w:rsidRPr="005F02AA">
              <w:rPr>
                <w:kern w:val="2"/>
                <w:lang w:eastAsia="ko-KR"/>
              </w:rPr>
              <w:t>Follow up</w:t>
            </w:r>
            <w:proofErr w:type="gramEnd"/>
            <w:r w:rsidRPr="005F02AA">
              <w:rPr>
                <w:kern w:val="2"/>
                <w:lang w:eastAsia="ko-KR"/>
              </w:rPr>
              <w:t xml:space="preserve"> the outcomes</w:t>
            </w:r>
          </w:p>
        </w:tc>
      </w:tr>
    </w:tbl>
    <w:p w14:paraId="4D4AF9C4" w14:textId="77777777" w:rsidR="00D708D5" w:rsidRDefault="00D708D5" w:rsidP="00D708D5">
      <w:pPr>
        <w:ind w:left="720" w:hanging="360"/>
      </w:pPr>
    </w:p>
    <w:p w14:paraId="7996F406" w14:textId="77777777" w:rsidR="003F7CD2" w:rsidRDefault="003F7CD2" w:rsidP="00D708D5">
      <w:pPr>
        <w:ind w:left="720" w:hanging="360"/>
        <w:rPr>
          <w:b/>
          <w:bCs/>
        </w:rPr>
      </w:pPr>
    </w:p>
    <w:p w14:paraId="420A402D" w14:textId="38F3BC98" w:rsidR="0024730D" w:rsidRPr="00D708D5" w:rsidRDefault="00DF633B" w:rsidP="00D708D5">
      <w:pPr>
        <w:ind w:left="720" w:hanging="360"/>
        <w:rPr>
          <w:b/>
          <w:bCs/>
        </w:rPr>
      </w:pPr>
      <w:r w:rsidRPr="00D708D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45147" wp14:editId="10181E5F">
                <wp:simplePos x="0" y="0"/>
                <wp:positionH relativeFrom="column">
                  <wp:posOffset>2661618</wp:posOffset>
                </wp:positionH>
                <wp:positionV relativeFrom="paragraph">
                  <wp:posOffset>548605</wp:posOffset>
                </wp:positionV>
                <wp:extent cx="0" cy="0"/>
                <wp:effectExtent l="0" t="0" r="0" b="0"/>
                <wp:wrapNone/>
                <wp:docPr id="152620597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E67E6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6pt,43.2pt" to="209.6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" strokecolor="#5b9bd5 [3204]" strokeweight=".5pt">
                <v:stroke joinstyle="miter"/>
              </v:line>
            </w:pict>
          </mc:Fallback>
        </mc:AlternateContent>
      </w:r>
      <w:r w:rsidR="0024730D" w:rsidRPr="00D708D5">
        <w:rPr>
          <w:b/>
          <w:bCs/>
        </w:rPr>
        <w:t>Important Deadlines:</w:t>
      </w:r>
    </w:p>
    <w:p w14:paraId="19639A54" w14:textId="77777777" w:rsidR="0024730D" w:rsidRDefault="0024730D" w:rsidP="0024730D">
      <w:pPr>
        <w:ind w:left="720"/>
      </w:pPr>
    </w:p>
    <w:p w14:paraId="55551EBE" w14:textId="02F2BCCE" w:rsidR="0024730D" w:rsidRPr="0024730D" w:rsidRDefault="0024730D" w:rsidP="00D708D5">
      <w:pPr>
        <w:numPr>
          <w:ilvl w:val="0"/>
          <w:numId w:val="28"/>
        </w:numPr>
        <w:jc w:val="both"/>
      </w:pPr>
      <w:r w:rsidRPr="00D708D5">
        <w:t>Deadline for submission of proposals to amend the Constitution and Convention (CS/CV)</w:t>
      </w:r>
      <w:r>
        <w:t xml:space="preserve"> to ITU</w:t>
      </w:r>
      <w:r w:rsidRPr="00D708D5">
        <w:t>:</w:t>
      </w:r>
      <w:r w:rsidRPr="0024730D">
        <w:t xml:space="preserve"> </w:t>
      </w:r>
      <w:r w:rsidRPr="00D708D5">
        <w:rPr>
          <w:b/>
          <w:bCs/>
        </w:rPr>
        <w:t>9 March 2026</w:t>
      </w:r>
    </w:p>
    <w:p w14:paraId="3D893917" w14:textId="6B58D170" w:rsidR="0024730D" w:rsidRPr="0024730D" w:rsidRDefault="0024730D" w:rsidP="00D708D5">
      <w:pPr>
        <w:numPr>
          <w:ilvl w:val="0"/>
          <w:numId w:val="28"/>
        </w:numPr>
        <w:jc w:val="both"/>
      </w:pPr>
      <w:r w:rsidRPr="00D708D5">
        <w:t>Deadline for submission of other proposals</w:t>
      </w:r>
      <w:r>
        <w:t xml:space="preserve"> to ITU</w:t>
      </w:r>
      <w:r w:rsidRPr="00D708D5">
        <w:t>:</w:t>
      </w:r>
      <w:r w:rsidRPr="0024730D">
        <w:t xml:space="preserve"> </w:t>
      </w:r>
      <w:r w:rsidRPr="00D708D5">
        <w:rPr>
          <w:b/>
          <w:bCs/>
        </w:rPr>
        <w:t>9 July 2026</w:t>
      </w:r>
    </w:p>
    <w:p w14:paraId="02DCE530" w14:textId="7DAAC3AC" w:rsidR="003578AB" w:rsidRPr="009B0902" w:rsidRDefault="0024730D" w:rsidP="00896165">
      <w:pPr>
        <w:numPr>
          <w:ilvl w:val="0"/>
          <w:numId w:val="28"/>
        </w:numPr>
        <w:jc w:val="both"/>
      </w:pPr>
      <w:r w:rsidRPr="00D708D5">
        <w:t>Firm deadline for submission of all contributions</w:t>
      </w:r>
      <w:r>
        <w:t xml:space="preserve"> to ITU</w:t>
      </w:r>
      <w:r w:rsidRPr="00D708D5">
        <w:t>:</w:t>
      </w:r>
      <w:r w:rsidRPr="0024730D">
        <w:t xml:space="preserve"> </w:t>
      </w:r>
      <w:r w:rsidRPr="00F405F8">
        <w:rPr>
          <w:b/>
          <w:bCs/>
        </w:rPr>
        <w:t>19 October 2026</w:t>
      </w:r>
    </w:p>
    <w:sectPr w:rsidR="003578AB" w:rsidRPr="009B0902" w:rsidSect="003F7CD2">
      <w:headerReference w:type="default" r:id="rId12"/>
      <w:footerReference w:type="even" r:id="rId13"/>
      <w:footerReference w:type="default" r:id="rId14"/>
      <w:pgSz w:w="11909" w:h="16834" w:code="9"/>
      <w:pgMar w:top="1152" w:right="1296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B3B44" w14:textId="77777777" w:rsidR="00CB0E77" w:rsidRDefault="00CB0E77">
      <w:r>
        <w:separator/>
      </w:r>
    </w:p>
  </w:endnote>
  <w:endnote w:type="continuationSeparator" w:id="0">
    <w:p w14:paraId="1E5AC49C" w14:textId="77777777" w:rsidR="00CB0E77" w:rsidRDefault="00CB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Che">
    <w:altName w:val="굴림체"/>
    <w:charset w:val="81"/>
    <w:family w:val="modern"/>
    <w:pitch w:val="fixed"/>
    <w:sig w:usb0="B00002AF" w:usb1="69D77CFB" w:usb2="00000030" w:usb3="00000000" w:csb0="0008009F" w:csb1="00000000"/>
  </w:font>
  <w:font w:name="BatangChe">
    <w:altName w:val="바탕체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F166" w14:textId="77777777" w:rsidR="00CD0689" w:rsidRDefault="00CD0689" w:rsidP="002C07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2B8DCD" w14:textId="77777777" w:rsidR="00CD0689" w:rsidRDefault="00CD0689" w:rsidP="00DB0A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846C" w14:textId="545AE388" w:rsidR="00CD0689" w:rsidRDefault="00CD0689" w:rsidP="003C3199">
    <w:pPr>
      <w:pStyle w:val="Footer"/>
      <w:tabs>
        <w:tab w:val="clear" w:pos="4320"/>
        <w:tab w:val="clear" w:pos="8640"/>
        <w:tab w:val="right" w:pos="9000"/>
      </w:tabs>
      <w:ind w:right="173"/>
      <w:rPr>
        <w:rStyle w:val="PageNumber"/>
      </w:rPr>
    </w:pPr>
    <w:r>
      <w:rPr>
        <w:rStyle w:val="PageNumber"/>
      </w:rPr>
      <w:tab/>
    </w:r>
    <w:r w:rsidRPr="002C7EA9">
      <w:rPr>
        <w:rStyle w:val="PageNumber"/>
      </w:rPr>
      <w:t xml:space="preserve">Page </w:t>
    </w:r>
    <w:r w:rsidRPr="002C7EA9">
      <w:rPr>
        <w:rStyle w:val="PageNumber"/>
      </w:rPr>
      <w:fldChar w:fldCharType="begin"/>
    </w:r>
    <w:r w:rsidRPr="002C7EA9">
      <w:rPr>
        <w:rStyle w:val="PageNumber"/>
      </w:rPr>
      <w:instrText xml:space="preserve"> PAGE </w:instrText>
    </w:r>
    <w:r w:rsidRPr="002C7EA9">
      <w:rPr>
        <w:rStyle w:val="PageNumber"/>
      </w:rPr>
      <w:fldChar w:fldCharType="separate"/>
    </w:r>
    <w:r w:rsidR="000A2105">
      <w:rPr>
        <w:rStyle w:val="PageNumber"/>
        <w:noProof/>
      </w:rPr>
      <w:t>4</w:t>
    </w:r>
    <w:r w:rsidRPr="002C7EA9">
      <w:rPr>
        <w:rStyle w:val="PageNumber"/>
      </w:rPr>
      <w:fldChar w:fldCharType="end"/>
    </w:r>
    <w:r w:rsidRPr="002C7EA9">
      <w:rPr>
        <w:rStyle w:val="PageNumber"/>
      </w:rPr>
      <w:t xml:space="preserve"> of </w:t>
    </w:r>
    <w:r w:rsidRPr="002C7EA9">
      <w:rPr>
        <w:rStyle w:val="PageNumber"/>
      </w:rPr>
      <w:fldChar w:fldCharType="begin"/>
    </w:r>
    <w:r w:rsidRPr="002C7EA9">
      <w:rPr>
        <w:rStyle w:val="PageNumber"/>
      </w:rPr>
      <w:instrText xml:space="preserve"> NUMPAGES </w:instrText>
    </w:r>
    <w:r w:rsidRPr="002C7EA9">
      <w:rPr>
        <w:rStyle w:val="PageNumber"/>
      </w:rPr>
      <w:fldChar w:fldCharType="separate"/>
    </w:r>
    <w:r w:rsidR="000A2105">
      <w:rPr>
        <w:rStyle w:val="PageNumber"/>
        <w:noProof/>
      </w:rPr>
      <w:t>4</w:t>
    </w:r>
    <w:r w:rsidRPr="002C7EA9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8E284" w14:textId="77777777" w:rsidR="00CB0E77" w:rsidRDefault="00CB0E77">
      <w:r>
        <w:separator/>
      </w:r>
    </w:p>
  </w:footnote>
  <w:footnote w:type="continuationSeparator" w:id="0">
    <w:p w14:paraId="7E77ED22" w14:textId="77777777" w:rsidR="00CB0E77" w:rsidRDefault="00CB0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783B" w14:textId="77777777" w:rsidR="00CD0689" w:rsidRDefault="00CD0689" w:rsidP="00B96456">
    <w:pPr>
      <w:pStyle w:val="Header"/>
      <w:tabs>
        <w:tab w:val="clear" w:pos="4320"/>
        <w:tab w:val="clear" w:pos="8640"/>
      </w:tabs>
      <w:rPr>
        <w:lang w:eastAsia="ko-KR"/>
      </w:rPr>
    </w:pPr>
  </w:p>
  <w:p w14:paraId="056344C8" w14:textId="77777777" w:rsidR="00CD0689" w:rsidRDefault="00CD0689" w:rsidP="00B96456">
    <w:pPr>
      <w:pStyle w:val="Header"/>
      <w:tabs>
        <w:tab w:val="clear" w:pos="4320"/>
        <w:tab w:val="clear" w:pos="8640"/>
      </w:tabs>
      <w:rPr>
        <w:lang w:eastAsia="ko-K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2814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" w15:restartNumberingAfterBreak="0">
    <w:nsid w:val="07A62226"/>
    <w:multiLevelType w:val="hybridMultilevel"/>
    <w:tmpl w:val="A74A3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77B2B"/>
    <w:multiLevelType w:val="hybridMultilevel"/>
    <w:tmpl w:val="5D005B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5E695D"/>
    <w:multiLevelType w:val="hybridMultilevel"/>
    <w:tmpl w:val="EFDC8F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7F300DD"/>
    <w:multiLevelType w:val="hybridMultilevel"/>
    <w:tmpl w:val="A99423FA"/>
    <w:lvl w:ilvl="0" w:tplc="427AB8A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0848EE"/>
    <w:multiLevelType w:val="hybridMultilevel"/>
    <w:tmpl w:val="EFDC8FF6"/>
    <w:lvl w:ilvl="0" w:tplc="81F656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6" w15:restartNumberingAfterBreak="0">
    <w:nsid w:val="21D34771"/>
    <w:multiLevelType w:val="hybridMultilevel"/>
    <w:tmpl w:val="764E0C76"/>
    <w:lvl w:ilvl="0" w:tplc="81F656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2A45E8">
      <w:start w:val="2"/>
      <w:numFmt w:val="bullet"/>
      <w:suff w:val="space"/>
      <w:lvlText w:val="-"/>
      <w:lvlJc w:val="left"/>
      <w:pPr>
        <w:ind w:left="1340" w:hanging="180"/>
      </w:pPr>
      <w:rPr>
        <w:rFonts w:ascii="Times New Roman" w:eastAsia="GulimChe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7" w15:restartNumberingAfterBreak="0">
    <w:nsid w:val="22182818"/>
    <w:multiLevelType w:val="hybridMultilevel"/>
    <w:tmpl w:val="B316CF58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25001BAB"/>
    <w:multiLevelType w:val="hybridMultilevel"/>
    <w:tmpl w:val="53F8C2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8806499"/>
    <w:multiLevelType w:val="hybridMultilevel"/>
    <w:tmpl w:val="2D321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33DD7"/>
    <w:multiLevelType w:val="hybridMultilevel"/>
    <w:tmpl w:val="5B8A5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D7F8E"/>
    <w:multiLevelType w:val="hybridMultilevel"/>
    <w:tmpl w:val="610A245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641696"/>
    <w:multiLevelType w:val="hybridMultilevel"/>
    <w:tmpl w:val="EFDC8FF6"/>
    <w:lvl w:ilvl="0" w:tplc="81F656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13" w15:restartNumberingAfterBreak="0">
    <w:nsid w:val="30AF74FF"/>
    <w:multiLevelType w:val="hybridMultilevel"/>
    <w:tmpl w:val="80E69E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EE16D3"/>
    <w:multiLevelType w:val="hybridMultilevel"/>
    <w:tmpl w:val="764E0C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22A45E8">
      <w:start w:val="2"/>
      <w:numFmt w:val="bullet"/>
      <w:suff w:val="space"/>
      <w:lvlText w:val="-"/>
      <w:lvlJc w:val="left"/>
      <w:pPr>
        <w:ind w:left="980" w:hanging="180"/>
      </w:pPr>
      <w:rPr>
        <w:rFonts w:ascii="Times New Roman" w:eastAsia="GulimChe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6F050AC"/>
    <w:multiLevelType w:val="hybridMultilevel"/>
    <w:tmpl w:val="EFDC8F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382653A6"/>
    <w:multiLevelType w:val="hybridMultilevel"/>
    <w:tmpl w:val="B53C5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04186E"/>
    <w:multiLevelType w:val="hybridMultilevel"/>
    <w:tmpl w:val="7354D814"/>
    <w:lvl w:ilvl="0" w:tplc="2FC27BF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E18EE"/>
    <w:multiLevelType w:val="hybridMultilevel"/>
    <w:tmpl w:val="15FCC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F83C99"/>
    <w:multiLevelType w:val="hybridMultilevel"/>
    <w:tmpl w:val="10829A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9B34AE"/>
    <w:multiLevelType w:val="hybridMultilevel"/>
    <w:tmpl w:val="68948680"/>
    <w:lvl w:ilvl="0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63AC0188"/>
    <w:multiLevelType w:val="hybridMultilevel"/>
    <w:tmpl w:val="3A08D200"/>
    <w:lvl w:ilvl="0" w:tplc="D140F9FA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6536A"/>
    <w:multiLevelType w:val="multilevel"/>
    <w:tmpl w:val="A154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C7502E"/>
    <w:multiLevelType w:val="hybridMultilevel"/>
    <w:tmpl w:val="2CD08C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8A1258"/>
    <w:multiLevelType w:val="hybridMultilevel"/>
    <w:tmpl w:val="EFDC8F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728E1535"/>
    <w:multiLevelType w:val="hybridMultilevel"/>
    <w:tmpl w:val="297CC7EA"/>
    <w:lvl w:ilvl="0" w:tplc="C2608328">
      <w:start w:val="8"/>
      <w:numFmt w:val="bullet"/>
      <w:lvlText w:val=""/>
      <w:lvlJc w:val="left"/>
      <w:pPr>
        <w:ind w:left="720" w:hanging="360"/>
      </w:pPr>
      <w:rPr>
        <w:rFonts w:ascii="Wingdings" w:eastAsia="BatangChe" w:hAnsi="Wingdings" w:cs="Times New Roman" w:hint="default"/>
        <w:color w:val="4444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7058B2"/>
    <w:multiLevelType w:val="hybridMultilevel"/>
    <w:tmpl w:val="E4E81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784A69"/>
    <w:multiLevelType w:val="hybridMultilevel"/>
    <w:tmpl w:val="A8149F0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2091282">
    <w:abstractNumId w:val="14"/>
  </w:num>
  <w:num w:numId="2" w16cid:durableId="1360938325">
    <w:abstractNumId w:val="8"/>
  </w:num>
  <w:num w:numId="3" w16cid:durableId="771248156">
    <w:abstractNumId w:val="6"/>
  </w:num>
  <w:num w:numId="4" w16cid:durableId="1703827234">
    <w:abstractNumId w:val="24"/>
  </w:num>
  <w:num w:numId="5" w16cid:durableId="491944685">
    <w:abstractNumId w:val="12"/>
  </w:num>
  <w:num w:numId="6" w16cid:durableId="1769157172">
    <w:abstractNumId w:val="15"/>
  </w:num>
  <w:num w:numId="7" w16cid:durableId="1791432478">
    <w:abstractNumId w:val="5"/>
  </w:num>
  <w:num w:numId="8" w16cid:durableId="1731921268">
    <w:abstractNumId w:val="3"/>
  </w:num>
  <w:num w:numId="9" w16cid:durableId="1338847131">
    <w:abstractNumId w:val="1"/>
  </w:num>
  <w:num w:numId="10" w16cid:durableId="2002585606">
    <w:abstractNumId w:val="16"/>
  </w:num>
  <w:num w:numId="11" w16cid:durableId="839586900">
    <w:abstractNumId w:val="23"/>
  </w:num>
  <w:num w:numId="12" w16cid:durableId="816917578">
    <w:abstractNumId w:val="27"/>
  </w:num>
  <w:num w:numId="13" w16cid:durableId="620381990">
    <w:abstractNumId w:val="2"/>
  </w:num>
  <w:num w:numId="14" w16cid:durableId="30418689">
    <w:abstractNumId w:val="4"/>
  </w:num>
  <w:num w:numId="15" w16cid:durableId="2038694246">
    <w:abstractNumId w:val="21"/>
  </w:num>
  <w:num w:numId="16" w16cid:durableId="19162153">
    <w:abstractNumId w:val="7"/>
  </w:num>
  <w:num w:numId="17" w16cid:durableId="2077314318">
    <w:abstractNumId w:val="11"/>
  </w:num>
  <w:num w:numId="18" w16cid:durableId="1016688597">
    <w:abstractNumId w:val="17"/>
  </w:num>
  <w:num w:numId="19" w16cid:durableId="2073624920">
    <w:abstractNumId w:val="18"/>
  </w:num>
  <w:num w:numId="20" w16cid:durableId="1907491769">
    <w:abstractNumId w:val="0"/>
  </w:num>
  <w:num w:numId="21" w16cid:durableId="1344016405">
    <w:abstractNumId w:val="13"/>
  </w:num>
  <w:num w:numId="22" w16cid:durableId="1156723306">
    <w:abstractNumId w:val="19"/>
  </w:num>
  <w:num w:numId="23" w16cid:durableId="751926326">
    <w:abstractNumId w:val="26"/>
  </w:num>
  <w:num w:numId="24" w16cid:durableId="670832043">
    <w:abstractNumId w:val="20"/>
  </w:num>
  <w:num w:numId="25" w16cid:durableId="1460955626">
    <w:abstractNumId w:val="25"/>
  </w:num>
  <w:num w:numId="26" w16cid:durableId="500631101">
    <w:abstractNumId w:val="9"/>
  </w:num>
  <w:num w:numId="27" w16cid:durableId="1019501612">
    <w:abstractNumId w:val="10"/>
  </w:num>
  <w:num w:numId="28" w16cid:durableId="122849447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C0sDA0NzE1M7I0tzRV0lEKTi0uzszPAymwqAUAMIov9SwAAAA="/>
  </w:docVars>
  <w:rsids>
    <w:rsidRoot w:val="001F24E6"/>
    <w:rsid w:val="000011E8"/>
    <w:rsid w:val="00007E59"/>
    <w:rsid w:val="00011B6A"/>
    <w:rsid w:val="0001591B"/>
    <w:rsid w:val="00032A21"/>
    <w:rsid w:val="0003595B"/>
    <w:rsid w:val="000369E7"/>
    <w:rsid w:val="00047F9A"/>
    <w:rsid w:val="00051A7E"/>
    <w:rsid w:val="000640C0"/>
    <w:rsid w:val="000659A7"/>
    <w:rsid w:val="000723C3"/>
    <w:rsid w:val="00086869"/>
    <w:rsid w:val="00096388"/>
    <w:rsid w:val="000A2105"/>
    <w:rsid w:val="000A4256"/>
    <w:rsid w:val="000A6769"/>
    <w:rsid w:val="000C5AEB"/>
    <w:rsid w:val="000D321F"/>
    <w:rsid w:val="000E597A"/>
    <w:rsid w:val="000F5540"/>
    <w:rsid w:val="000F5C1E"/>
    <w:rsid w:val="000F6BC2"/>
    <w:rsid w:val="0010024B"/>
    <w:rsid w:val="00112834"/>
    <w:rsid w:val="00151725"/>
    <w:rsid w:val="00154F6E"/>
    <w:rsid w:val="001558D7"/>
    <w:rsid w:val="00161187"/>
    <w:rsid w:val="00175F9B"/>
    <w:rsid w:val="0018079A"/>
    <w:rsid w:val="001835B4"/>
    <w:rsid w:val="00196568"/>
    <w:rsid w:val="001969EB"/>
    <w:rsid w:val="001A642D"/>
    <w:rsid w:val="001B18C2"/>
    <w:rsid w:val="001B6CAD"/>
    <w:rsid w:val="001B7984"/>
    <w:rsid w:val="001D0A87"/>
    <w:rsid w:val="001D5D7E"/>
    <w:rsid w:val="001F0E10"/>
    <w:rsid w:val="001F24E6"/>
    <w:rsid w:val="00204C42"/>
    <w:rsid w:val="00213086"/>
    <w:rsid w:val="00217378"/>
    <w:rsid w:val="00217D88"/>
    <w:rsid w:val="002218E0"/>
    <w:rsid w:val="0024096E"/>
    <w:rsid w:val="0024374D"/>
    <w:rsid w:val="002458F8"/>
    <w:rsid w:val="0024730D"/>
    <w:rsid w:val="00252301"/>
    <w:rsid w:val="00254A1B"/>
    <w:rsid w:val="002625FB"/>
    <w:rsid w:val="00262EAB"/>
    <w:rsid w:val="002644CC"/>
    <w:rsid w:val="002727A7"/>
    <w:rsid w:val="0028454D"/>
    <w:rsid w:val="00286C4C"/>
    <w:rsid w:val="002926D4"/>
    <w:rsid w:val="002A3E13"/>
    <w:rsid w:val="002A5FEE"/>
    <w:rsid w:val="002B7F1E"/>
    <w:rsid w:val="002C07DA"/>
    <w:rsid w:val="002C5A65"/>
    <w:rsid w:val="002C63FD"/>
    <w:rsid w:val="002C7EA9"/>
    <w:rsid w:val="002D6F7A"/>
    <w:rsid w:val="002E1B96"/>
    <w:rsid w:val="002E30F4"/>
    <w:rsid w:val="002F2C66"/>
    <w:rsid w:val="003039A6"/>
    <w:rsid w:val="00305402"/>
    <w:rsid w:val="0031135F"/>
    <w:rsid w:val="00317E3F"/>
    <w:rsid w:val="00321219"/>
    <w:rsid w:val="003335B0"/>
    <w:rsid w:val="00344676"/>
    <w:rsid w:val="00350623"/>
    <w:rsid w:val="003578AB"/>
    <w:rsid w:val="00361973"/>
    <w:rsid w:val="0036205E"/>
    <w:rsid w:val="003771CA"/>
    <w:rsid w:val="0038348D"/>
    <w:rsid w:val="00395523"/>
    <w:rsid w:val="003A0B8B"/>
    <w:rsid w:val="003A232C"/>
    <w:rsid w:val="003A7393"/>
    <w:rsid w:val="003B6263"/>
    <w:rsid w:val="003B7C59"/>
    <w:rsid w:val="003C3199"/>
    <w:rsid w:val="003C64A7"/>
    <w:rsid w:val="003C7D82"/>
    <w:rsid w:val="003D044A"/>
    <w:rsid w:val="003D3FDA"/>
    <w:rsid w:val="003D4768"/>
    <w:rsid w:val="003F2317"/>
    <w:rsid w:val="003F3BF0"/>
    <w:rsid w:val="003F7CD2"/>
    <w:rsid w:val="0040311C"/>
    <w:rsid w:val="00420822"/>
    <w:rsid w:val="00420C20"/>
    <w:rsid w:val="004268B6"/>
    <w:rsid w:val="004347BB"/>
    <w:rsid w:val="0045458F"/>
    <w:rsid w:val="0046343E"/>
    <w:rsid w:val="00473CEC"/>
    <w:rsid w:val="00486F61"/>
    <w:rsid w:val="00496035"/>
    <w:rsid w:val="004B4618"/>
    <w:rsid w:val="004C3083"/>
    <w:rsid w:val="004C7E16"/>
    <w:rsid w:val="004D03D3"/>
    <w:rsid w:val="004D6762"/>
    <w:rsid w:val="004F050A"/>
    <w:rsid w:val="004F546B"/>
    <w:rsid w:val="00517B36"/>
    <w:rsid w:val="00530E8C"/>
    <w:rsid w:val="005311ED"/>
    <w:rsid w:val="005316F6"/>
    <w:rsid w:val="005403C1"/>
    <w:rsid w:val="00544326"/>
    <w:rsid w:val="00545CF7"/>
    <w:rsid w:val="00546223"/>
    <w:rsid w:val="0054626A"/>
    <w:rsid w:val="0055265F"/>
    <w:rsid w:val="005567F1"/>
    <w:rsid w:val="005575C5"/>
    <w:rsid w:val="00557AC5"/>
    <w:rsid w:val="00561744"/>
    <w:rsid w:val="00561A75"/>
    <w:rsid w:val="00571884"/>
    <w:rsid w:val="00583660"/>
    <w:rsid w:val="005866F0"/>
    <w:rsid w:val="00587195"/>
    <w:rsid w:val="00587875"/>
    <w:rsid w:val="0059490A"/>
    <w:rsid w:val="005A33DF"/>
    <w:rsid w:val="005C7E76"/>
    <w:rsid w:val="005E2644"/>
    <w:rsid w:val="005F02AA"/>
    <w:rsid w:val="005F25B1"/>
    <w:rsid w:val="006039E6"/>
    <w:rsid w:val="00607E2B"/>
    <w:rsid w:val="00610691"/>
    <w:rsid w:val="00611AB5"/>
    <w:rsid w:val="00614171"/>
    <w:rsid w:val="00616CC8"/>
    <w:rsid w:val="00627E64"/>
    <w:rsid w:val="0063062B"/>
    <w:rsid w:val="00650A4B"/>
    <w:rsid w:val="006512D5"/>
    <w:rsid w:val="0065351E"/>
    <w:rsid w:val="00667229"/>
    <w:rsid w:val="0067040A"/>
    <w:rsid w:val="00675E38"/>
    <w:rsid w:val="00682BE5"/>
    <w:rsid w:val="006A0CD3"/>
    <w:rsid w:val="006A27C4"/>
    <w:rsid w:val="006A6E55"/>
    <w:rsid w:val="006C1F27"/>
    <w:rsid w:val="006C719D"/>
    <w:rsid w:val="006C7574"/>
    <w:rsid w:val="006D140A"/>
    <w:rsid w:val="006D7AEE"/>
    <w:rsid w:val="006E500E"/>
    <w:rsid w:val="006F7ECE"/>
    <w:rsid w:val="0070324E"/>
    <w:rsid w:val="007053A9"/>
    <w:rsid w:val="007175DD"/>
    <w:rsid w:val="00733DF8"/>
    <w:rsid w:val="00737F0D"/>
    <w:rsid w:val="0074190C"/>
    <w:rsid w:val="0075650C"/>
    <w:rsid w:val="007622ED"/>
    <w:rsid w:val="00762576"/>
    <w:rsid w:val="007662DC"/>
    <w:rsid w:val="00766941"/>
    <w:rsid w:val="007A1F8A"/>
    <w:rsid w:val="007A2FB0"/>
    <w:rsid w:val="007B08E7"/>
    <w:rsid w:val="007B76AB"/>
    <w:rsid w:val="007C743D"/>
    <w:rsid w:val="007D23BE"/>
    <w:rsid w:val="007D5BB5"/>
    <w:rsid w:val="007E16E2"/>
    <w:rsid w:val="007E63A0"/>
    <w:rsid w:val="007E6C90"/>
    <w:rsid w:val="007E7B4A"/>
    <w:rsid w:val="007F7740"/>
    <w:rsid w:val="00801F5D"/>
    <w:rsid w:val="00804AFF"/>
    <w:rsid w:val="0080570B"/>
    <w:rsid w:val="008148E1"/>
    <w:rsid w:val="008247D6"/>
    <w:rsid w:val="0083483C"/>
    <w:rsid w:val="008357C9"/>
    <w:rsid w:val="00835A32"/>
    <w:rsid w:val="00861440"/>
    <w:rsid w:val="00863804"/>
    <w:rsid w:val="00865017"/>
    <w:rsid w:val="008665F6"/>
    <w:rsid w:val="00867814"/>
    <w:rsid w:val="00881065"/>
    <w:rsid w:val="0088109B"/>
    <w:rsid w:val="00891992"/>
    <w:rsid w:val="00892F12"/>
    <w:rsid w:val="00895888"/>
    <w:rsid w:val="0089701D"/>
    <w:rsid w:val="008A589C"/>
    <w:rsid w:val="008B7935"/>
    <w:rsid w:val="008D0E09"/>
    <w:rsid w:val="008D5303"/>
    <w:rsid w:val="008D70C2"/>
    <w:rsid w:val="008E762B"/>
    <w:rsid w:val="008F278F"/>
    <w:rsid w:val="008F4022"/>
    <w:rsid w:val="008F5221"/>
    <w:rsid w:val="00906EB0"/>
    <w:rsid w:val="00910CA0"/>
    <w:rsid w:val="00911BB0"/>
    <w:rsid w:val="00912123"/>
    <w:rsid w:val="00921313"/>
    <w:rsid w:val="00922A59"/>
    <w:rsid w:val="00933EF1"/>
    <w:rsid w:val="009377EB"/>
    <w:rsid w:val="00937EC9"/>
    <w:rsid w:val="00947217"/>
    <w:rsid w:val="00962328"/>
    <w:rsid w:val="009651F9"/>
    <w:rsid w:val="0096639C"/>
    <w:rsid w:val="00973784"/>
    <w:rsid w:val="0097693B"/>
    <w:rsid w:val="00996AF0"/>
    <w:rsid w:val="009A16ED"/>
    <w:rsid w:val="009A4A6D"/>
    <w:rsid w:val="009A64DF"/>
    <w:rsid w:val="009B0902"/>
    <w:rsid w:val="009C3A88"/>
    <w:rsid w:val="009D16B9"/>
    <w:rsid w:val="009E5B2A"/>
    <w:rsid w:val="009F7FB8"/>
    <w:rsid w:val="00A0564A"/>
    <w:rsid w:val="00A065B9"/>
    <w:rsid w:val="00A104D8"/>
    <w:rsid w:val="00A1661D"/>
    <w:rsid w:val="00A30A3C"/>
    <w:rsid w:val="00A41038"/>
    <w:rsid w:val="00A425B9"/>
    <w:rsid w:val="00A438A8"/>
    <w:rsid w:val="00A44BFA"/>
    <w:rsid w:val="00A53045"/>
    <w:rsid w:val="00A548EF"/>
    <w:rsid w:val="00A55805"/>
    <w:rsid w:val="00A707E6"/>
    <w:rsid w:val="00A719A6"/>
    <w:rsid w:val="00A74D7E"/>
    <w:rsid w:val="00A94137"/>
    <w:rsid w:val="00A948CF"/>
    <w:rsid w:val="00AA2B25"/>
    <w:rsid w:val="00AA41DB"/>
    <w:rsid w:val="00AA474C"/>
    <w:rsid w:val="00AB032C"/>
    <w:rsid w:val="00AD1FBC"/>
    <w:rsid w:val="00AD7E5F"/>
    <w:rsid w:val="00AE108A"/>
    <w:rsid w:val="00AE15C0"/>
    <w:rsid w:val="00AE62E4"/>
    <w:rsid w:val="00AE66A3"/>
    <w:rsid w:val="00AF4F86"/>
    <w:rsid w:val="00B01B72"/>
    <w:rsid w:val="00B110E7"/>
    <w:rsid w:val="00B11733"/>
    <w:rsid w:val="00B14516"/>
    <w:rsid w:val="00B208E7"/>
    <w:rsid w:val="00B20DFE"/>
    <w:rsid w:val="00B20E2D"/>
    <w:rsid w:val="00B22480"/>
    <w:rsid w:val="00B235D3"/>
    <w:rsid w:val="00B24B6E"/>
    <w:rsid w:val="00B2546A"/>
    <w:rsid w:val="00B25D6A"/>
    <w:rsid w:val="00B30C81"/>
    <w:rsid w:val="00B416AB"/>
    <w:rsid w:val="00B4472F"/>
    <w:rsid w:val="00B45291"/>
    <w:rsid w:val="00B56208"/>
    <w:rsid w:val="00B6250E"/>
    <w:rsid w:val="00B96456"/>
    <w:rsid w:val="00BB4D83"/>
    <w:rsid w:val="00BC0563"/>
    <w:rsid w:val="00BD0979"/>
    <w:rsid w:val="00BD2E21"/>
    <w:rsid w:val="00BD460F"/>
    <w:rsid w:val="00BE1626"/>
    <w:rsid w:val="00BE357C"/>
    <w:rsid w:val="00BF27E2"/>
    <w:rsid w:val="00BF6075"/>
    <w:rsid w:val="00BF663E"/>
    <w:rsid w:val="00C01015"/>
    <w:rsid w:val="00C15633"/>
    <w:rsid w:val="00C16173"/>
    <w:rsid w:val="00C20380"/>
    <w:rsid w:val="00C20881"/>
    <w:rsid w:val="00C357AD"/>
    <w:rsid w:val="00C52D69"/>
    <w:rsid w:val="00C54191"/>
    <w:rsid w:val="00C62EF1"/>
    <w:rsid w:val="00C86B19"/>
    <w:rsid w:val="00C95EE8"/>
    <w:rsid w:val="00CA6403"/>
    <w:rsid w:val="00CB0E77"/>
    <w:rsid w:val="00CC699B"/>
    <w:rsid w:val="00CD0689"/>
    <w:rsid w:val="00CD5431"/>
    <w:rsid w:val="00CD6371"/>
    <w:rsid w:val="00CD75B4"/>
    <w:rsid w:val="00CE22EB"/>
    <w:rsid w:val="00CE74EB"/>
    <w:rsid w:val="00CF2491"/>
    <w:rsid w:val="00CF2B59"/>
    <w:rsid w:val="00D04DA4"/>
    <w:rsid w:val="00D3307F"/>
    <w:rsid w:val="00D37EB0"/>
    <w:rsid w:val="00D44A31"/>
    <w:rsid w:val="00D57772"/>
    <w:rsid w:val="00D708D5"/>
    <w:rsid w:val="00D75A4D"/>
    <w:rsid w:val="00D817D5"/>
    <w:rsid w:val="00D838DB"/>
    <w:rsid w:val="00D8478B"/>
    <w:rsid w:val="00D86151"/>
    <w:rsid w:val="00D94C29"/>
    <w:rsid w:val="00DA4E07"/>
    <w:rsid w:val="00DA7595"/>
    <w:rsid w:val="00DB0A68"/>
    <w:rsid w:val="00DC16C7"/>
    <w:rsid w:val="00DC29E2"/>
    <w:rsid w:val="00DC43A3"/>
    <w:rsid w:val="00DD2AC2"/>
    <w:rsid w:val="00DD68FC"/>
    <w:rsid w:val="00DE1A50"/>
    <w:rsid w:val="00DE4D0D"/>
    <w:rsid w:val="00DE651C"/>
    <w:rsid w:val="00DE6FDE"/>
    <w:rsid w:val="00DF1DC1"/>
    <w:rsid w:val="00DF47A5"/>
    <w:rsid w:val="00DF633B"/>
    <w:rsid w:val="00DF68D3"/>
    <w:rsid w:val="00E035A1"/>
    <w:rsid w:val="00E03901"/>
    <w:rsid w:val="00E04911"/>
    <w:rsid w:val="00E07801"/>
    <w:rsid w:val="00E11CD0"/>
    <w:rsid w:val="00E226E3"/>
    <w:rsid w:val="00E24402"/>
    <w:rsid w:val="00E2715C"/>
    <w:rsid w:val="00E532F6"/>
    <w:rsid w:val="00E674D3"/>
    <w:rsid w:val="00E6766B"/>
    <w:rsid w:val="00E71B8A"/>
    <w:rsid w:val="00E74670"/>
    <w:rsid w:val="00E83065"/>
    <w:rsid w:val="00E9123A"/>
    <w:rsid w:val="00E95EF7"/>
    <w:rsid w:val="00EA4D81"/>
    <w:rsid w:val="00EC1A88"/>
    <w:rsid w:val="00EC70E0"/>
    <w:rsid w:val="00ED0DF5"/>
    <w:rsid w:val="00ED30D8"/>
    <w:rsid w:val="00EF0B8A"/>
    <w:rsid w:val="00F14479"/>
    <w:rsid w:val="00F31D3C"/>
    <w:rsid w:val="00F32FD0"/>
    <w:rsid w:val="00F34125"/>
    <w:rsid w:val="00F373F5"/>
    <w:rsid w:val="00F405F8"/>
    <w:rsid w:val="00F4722A"/>
    <w:rsid w:val="00F56CE5"/>
    <w:rsid w:val="00F62E3A"/>
    <w:rsid w:val="00F80501"/>
    <w:rsid w:val="00F84067"/>
    <w:rsid w:val="00F855E2"/>
    <w:rsid w:val="00F91F73"/>
    <w:rsid w:val="00F936A6"/>
    <w:rsid w:val="00F9605C"/>
    <w:rsid w:val="00F96504"/>
    <w:rsid w:val="00FB05A8"/>
    <w:rsid w:val="00FB0770"/>
    <w:rsid w:val="00FB2DE4"/>
    <w:rsid w:val="00FB4B80"/>
    <w:rsid w:val="00FC2CE0"/>
    <w:rsid w:val="00FC44D8"/>
    <w:rsid w:val="00FD015D"/>
    <w:rsid w:val="00FD592E"/>
    <w:rsid w:val="00FD7650"/>
    <w:rsid w:val="00FE1665"/>
    <w:rsid w:val="00FE3395"/>
    <w:rsid w:val="01B2B529"/>
    <w:rsid w:val="0354845A"/>
    <w:rsid w:val="05AC27F0"/>
    <w:rsid w:val="09D22CA7"/>
    <w:rsid w:val="0C60D65A"/>
    <w:rsid w:val="0D8CEA7B"/>
    <w:rsid w:val="0DBD4BB6"/>
    <w:rsid w:val="0DCCC72C"/>
    <w:rsid w:val="0ED630FC"/>
    <w:rsid w:val="12A8705F"/>
    <w:rsid w:val="159513D5"/>
    <w:rsid w:val="1611201C"/>
    <w:rsid w:val="17268249"/>
    <w:rsid w:val="1818A2EB"/>
    <w:rsid w:val="19B5BB72"/>
    <w:rsid w:val="19FBD3BC"/>
    <w:rsid w:val="1B1281CF"/>
    <w:rsid w:val="1B1678BE"/>
    <w:rsid w:val="1C1E8FBB"/>
    <w:rsid w:val="201FA6A5"/>
    <w:rsid w:val="22854831"/>
    <w:rsid w:val="2644763B"/>
    <w:rsid w:val="266F5AAB"/>
    <w:rsid w:val="268FF98F"/>
    <w:rsid w:val="2717027C"/>
    <w:rsid w:val="2B2C0BA7"/>
    <w:rsid w:val="2C0BC6CB"/>
    <w:rsid w:val="2FDA7D48"/>
    <w:rsid w:val="30BE2131"/>
    <w:rsid w:val="31FA92E9"/>
    <w:rsid w:val="350C68A8"/>
    <w:rsid w:val="3653EE01"/>
    <w:rsid w:val="38334DD1"/>
    <w:rsid w:val="40A48105"/>
    <w:rsid w:val="463AD314"/>
    <w:rsid w:val="4AFC8A6A"/>
    <w:rsid w:val="4EDD48FB"/>
    <w:rsid w:val="50908722"/>
    <w:rsid w:val="50A5F4B3"/>
    <w:rsid w:val="525242C1"/>
    <w:rsid w:val="525826E8"/>
    <w:rsid w:val="5350DC60"/>
    <w:rsid w:val="57CCEE57"/>
    <w:rsid w:val="58C50059"/>
    <w:rsid w:val="599DDF67"/>
    <w:rsid w:val="5A2DF18C"/>
    <w:rsid w:val="5ABAF016"/>
    <w:rsid w:val="5B68C041"/>
    <w:rsid w:val="5CF8DC99"/>
    <w:rsid w:val="5F0D2974"/>
    <w:rsid w:val="60DB8D5B"/>
    <w:rsid w:val="62D58F1C"/>
    <w:rsid w:val="62FA465C"/>
    <w:rsid w:val="6537CBA0"/>
    <w:rsid w:val="659F6A53"/>
    <w:rsid w:val="68AEB8F5"/>
    <w:rsid w:val="694E4979"/>
    <w:rsid w:val="6CE5CD30"/>
    <w:rsid w:val="6FB24E54"/>
    <w:rsid w:val="7009011C"/>
    <w:rsid w:val="70A5697D"/>
    <w:rsid w:val="74BFE4C3"/>
    <w:rsid w:val="78B49565"/>
    <w:rsid w:val="7AE34229"/>
    <w:rsid w:val="7E30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E0334D"/>
  <w15:chartTrackingRefBased/>
  <w15:docId w15:val="{634DD078-502A-4DB5-BC53-25A2D45E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70E0"/>
    <w:rPr>
      <w:rFonts w:eastAsia="BatangChe"/>
      <w:sz w:val="24"/>
      <w:szCs w:val="24"/>
    </w:rPr>
  </w:style>
  <w:style w:type="paragraph" w:styleId="Heading1">
    <w:name w:val="heading 1"/>
    <w:basedOn w:val="Normal"/>
    <w:next w:val="Normal"/>
    <w:qFormat/>
    <w:rsid w:val="00DA7595"/>
    <w:pPr>
      <w:keepNext/>
      <w:jc w:val="center"/>
      <w:outlineLvl w:val="0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C70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8">
    <w:name w:val="heading 8"/>
    <w:basedOn w:val="Normal"/>
    <w:next w:val="Normal"/>
    <w:qFormat/>
    <w:rsid w:val="00DA7595"/>
    <w:pPr>
      <w:keepNext/>
      <w:widowControl w:val="0"/>
      <w:wordWrap w:val="0"/>
      <w:jc w:val="both"/>
      <w:outlineLvl w:val="7"/>
    </w:pPr>
    <w:rPr>
      <w:b/>
      <w:bCs/>
      <w:kern w:val="2"/>
      <w:sz w:val="20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A7595"/>
    <w:pPr>
      <w:tabs>
        <w:tab w:val="center" w:pos="4320"/>
        <w:tab w:val="right" w:pos="8640"/>
      </w:tabs>
    </w:pPr>
  </w:style>
  <w:style w:type="paragraph" w:customStyle="1" w:styleId="a">
    <w:name w:val="표"/>
    <w:basedOn w:val="Normal"/>
    <w:next w:val="Normal"/>
    <w:autoRedefine/>
    <w:rsid w:val="00DA7595"/>
    <w:pPr>
      <w:widowControl w:val="0"/>
      <w:wordWrap w:val="0"/>
      <w:autoSpaceDE w:val="0"/>
      <w:autoSpaceDN w:val="0"/>
      <w:jc w:val="both"/>
    </w:pPr>
    <w:rPr>
      <w:rFonts w:ascii="Book Antiqua" w:eastAsia="GulimChe" w:hAnsi="Book Antiqua"/>
      <w:b/>
      <w:bCs/>
      <w:kern w:val="2"/>
      <w:sz w:val="28"/>
      <w:lang w:eastAsia="ko-KR"/>
    </w:rPr>
  </w:style>
  <w:style w:type="character" w:styleId="PageNumber">
    <w:name w:val="page number"/>
    <w:basedOn w:val="DefaultParagraphFont"/>
    <w:rsid w:val="00DA7595"/>
  </w:style>
  <w:style w:type="paragraph" w:styleId="NormalIndent">
    <w:name w:val="Normal Indent"/>
    <w:basedOn w:val="Normal"/>
    <w:rsid w:val="00DA7595"/>
    <w:pPr>
      <w:widowControl w:val="0"/>
      <w:wordWrap w:val="0"/>
      <w:ind w:left="851"/>
      <w:jc w:val="both"/>
    </w:pPr>
    <w:rPr>
      <w:kern w:val="2"/>
      <w:sz w:val="20"/>
      <w:szCs w:val="20"/>
      <w:lang w:eastAsia="ko-KR"/>
    </w:rPr>
  </w:style>
  <w:style w:type="paragraph" w:customStyle="1" w:styleId="Note">
    <w:name w:val="Note"/>
    <w:basedOn w:val="Normal"/>
    <w:rsid w:val="00DA7595"/>
    <w:pPr>
      <w:tabs>
        <w:tab w:val="left" w:pos="284"/>
        <w:tab w:val="left" w:pos="1134"/>
        <w:tab w:val="left" w:pos="1871"/>
        <w:tab w:val="left" w:pos="2268"/>
      </w:tabs>
      <w:spacing w:before="160"/>
      <w:jc w:val="both"/>
    </w:pPr>
    <w:rPr>
      <w:noProof/>
      <w:sz w:val="20"/>
      <w:szCs w:val="20"/>
      <w:lang w:eastAsia="ko-KR"/>
    </w:rPr>
  </w:style>
  <w:style w:type="paragraph" w:styleId="Header">
    <w:name w:val="header"/>
    <w:basedOn w:val="Normal"/>
    <w:rsid w:val="0080570B"/>
    <w:pPr>
      <w:tabs>
        <w:tab w:val="center" w:pos="4320"/>
        <w:tab w:val="right" w:pos="8640"/>
      </w:tabs>
    </w:pPr>
  </w:style>
  <w:style w:type="paragraph" w:customStyle="1" w:styleId="Equation">
    <w:name w:val="Equation"/>
    <w:basedOn w:val="Normal"/>
    <w:rsid w:val="00AD7E5F"/>
    <w:pPr>
      <w:tabs>
        <w:tab w:val="left" w:pos="794"/>
        <w:tab w:val="center" w:pos="4820"/>
        <w:tab w:val="right" w:pos="9639"/>
      </w:tabs>
      <w:overflowPunct w:val="0"/>
      <w:autoSpaceDE w:val="0"/>
      <w:autoSpaceDN w:val="0"/>
      <w:adjustRightInd w:val="0"/>
      <w:spacing w:beforeLines="50" w:before="120" w:line="240" w:lineRule="atLeast"/>
      <w:textAlignment w:val="baseline"/>
    </w:pPr>
    <w:rPr>
      <w:rFonts w:eastAsia="MS Mincho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55265F"/>
    <w:pPr>
      <w:widowControl w:val="0"/>
      <w:spacing w:after="200" w:line="276" w:lineRule="auto"/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D04DA4"/>
    <w:rPr>
      <w:color w:val="0563C1" w:themeColor="hyperlink"/>
      <w:u w:val="single"/>
    </w:rPr>
  </w:style>
  <w:style w:type="table" w:styleId="TableGrid">
    <w:name w:val="Table Grid"/>
    <w:basedOn w:val="TableNormal"/>
    <w:rsid w:val="00420C20"/>
    <w:rPr>
      <w:rFonts w:eastAsiaTheme="minorEastAsia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EC70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C70E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6512D5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12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12D5"/>
    <w:rPr>
      <w:rFonts w:eastAsia="BatangCh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12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512D5"/>
    <w:rPr>
      <w:rFonts w:eastAsia="BatangChe"/>
      <w:b/>
      <w:bCs/>
    </w:rPr>
  </w:style>
  <w:style w:type="paragraph" w:styleId="Revision">
    <w:name w:val="Revision"/>
    <w:hidden/>
    <w:uiPriority w:val="99"/>
    <w:semiHidden/>
    <w:rsid w:val="00112834"/>
    <w:rPr>
      <w:rFonts w:eastAsia="BatangCh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4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PT%20Docs\Plenitotentiary%20Conferences\PP-18\PP18-1\Documents\PP18-1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76FE8F584DFDEF4A8A88D1E76049F668" ma:contentTypeVersion="16" ma:contentTypeDescription="สร้างเอกสารใหม่" ma:contentTypeScope="" ma:versionID="743849221e6f0c6236d8674e0bed0bfd">
  <xsd:schema xmlns:xsd="http://www.w3.org/2001/XMLSchema" xmlns:xs="http://www.w3.org/2001/XMLSchema" xmlns:p="http://schemas.microsoft.com/office/2006/metadata/properties" xmlns:ns2="9d6405e5-7dae-4658-bf68-09ef33082457" xmlns:ns3="2fd21ba4-9785-4e06-bb18-0142ad558097" targetNamespace="http://schemas.microsoft.com/office/2006/metadata/properties" ma:root="true" ma:fieldsID="aebf30d08fc8d5c6341de6202656adc0" ns2:_="" ns3:_="">
    <xsd:import namespace="9d6405e5-7dae-4658-bf68-09ef33082457"/>
    <xsd:import namespace="2fd21ba4-9785-4e06-bb18-0142ad558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405e5-7dae-4658-bf68-09ef33082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แท็กรูป" ma:readOnly="false" ma:fieldId="{5cf76f15-5ced-4ddc-b409-7134ff3c332f}" ma:taxonomyMulti="true" ma:sspId="7f8a4516-4c1b-40a3-af95-dae598a73a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21ba4-9785-4e06-bb18-0142ad55809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d371d20-8b49-4ef0-a66e-17037f8cbb59}" ma:internalName="TaxCatchAll" ma:showField="CatchAllData" ma:web="2fd21ba4-9785-4e06-bb18-0142ad558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d21ba4-9785-4e06-bb18-0142ad558097" xsi:nil="true"/>
    <lcf76f155ced4ddcb4097134ff3c332f xmlns="9d6405e5-7dae-4658-bf68-09ef3308245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4BE8C0-900B-4BD0-B1A4-6CFA576B1C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068291-7769-41C2-B081-F73824CAF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405e5-7dae-4658-bf68-09ef33082457"/>
    <ds:schemaRef ds:uri="2fd21ba4-9785-4e06-bb18-0142ad558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1364B2-06D9-4159-96AD-217AC3184646}">
  <ds:schemaRefs>
    <ds:schemaRef ds:uri="http://schemas.microsoft.com/office/2006/metadata/properties"/>
    <ds:schemaRef ds:uri="http://schemas.microsoft.com/office/infopath/2007/PartnerControls"/>
    <ds:schemaRef ds:uri="2fd21ba4-9785-4e06-bb18-0142ad558097"/>
    <ds:schemaRef ds:uri="9d6405e5-7dae-4658-bf68-09ef33082457"/>
  </ds:schemaRefs>
</ds:datastoreItem>
</file>

<file path=customXml/itemProps4.xml><?xml version="1.0" encoding="utf-8"?>
<ds:datastoreItem xmlns:ds="http://schemas.openxmlformats.org/officeDocument/2006/customXml" ds:itemID="{BFC0017D-142A-46D3-B8A6-4148227C48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PP18-1 Document Template.dotx</Template>
  <TotalTime>97</TotalTime>
  <Pages>6</Pages>
  <Words>812</Words>
  <Characters>4523</Characters>
  <Application>Microsoft Office Word</Application>
  <DocSecurity>0</DocSecurity>
  <Lines>411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APT Secretariat</dc:creator>
  <cp:keywords/>
  <cp:lastModifiedBy>Tawhid Hussain</cp:lastModifiedBy>
  <cp:revision>171</cp:revision>
  <cp:lastPrinted>1899-12-31T18:15:00Z</cp:lastPrinted>
  <dcterms:created xsi:type="dcterms:W3CDTF">2025-06-23T04:41:00Z</dcterms:created>
  <dcterms:modified xsi:type="dcterms:W3CDTF">2026-02-12T04:43:00Z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0x01010076FE8F584DFDEF4A8A88D1E76049F668</vt:lpwstr>
  </property>
  <property fmtid="{D5CDD505-2E9C-101B-9397-08002B2CF9AE}" pid="3" name="MediaServiceImageTags">
    <vt:lpwstr/>
  </property>
</Properties>
</file>